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67C7C5F4" w14:textId="77777777" w:rsidR="00E56947" w:rsidRPr="004A5410" w:rsidRDefault="00D45769" w:rsidP="004A5410">
      <w:pPr>
        <w:spacing w:line="360" w:lineRule="auto"/>
        <w:rPr>
          <w:rFonts w:cstheme="minorHAnsi"/>
        </w:rPr>
      </w:pPr>
      <w:r w:rsidRPr="004A5410">
        <w:rPr>
          <w:rFonts w:cstheme="minorHAnsi"/>
          <w:noProof/>
        </w:rPr>
        <mc:AlternateContent>
          <mc:Choice Requires="wpg">
            <w:drawing>
              <wp:anchor distT="0" distB="0" distL="114300" distR="114300" simplePos="0" relativeHeight="251679744" behindDoc="0" locked="0" layoutInCell="1" allowOverlap="1" wp14:anchorId="51A5D3C2" wp14:editId="28D2926B">
                <wp:simplePos x="0" y="0"/>
                <wp:positionH relativeFrom="column">
                  <wp:posOffset>-663596</wp:posOffset>
                </wp:positionH>
                <wp:positionV relativeFrom="paragraph">
                  <wp:posOffset>-696585</wp:posOffset>
                </wp:positionV>
                <wp:extent cx="6910070" cy="9907905"/>
                <wp:effectExtent l="0" t="0" r="11430" b="10795"/>
                <wp:wrapNone/>
                <wp:docPr id="42" name="Group 42"/>
                <wp:cNvGraphicFramePr/>
                <a:graphic xmlns:a="http://schemas.openxmlformats.org/drawingml/2006/main">
                  <a:graphicData uri="http://schemas.microsoft.com/office/word/2010/wordprocessingGroup">
                    <wpg:wgp>
                      <wpg:cNvGrpSpPr/>
                      <wpg:grpSpPr>
                        <a:xfrm>
                          <a:off x="0" y="0"/>
                          <a:ext cx="6910070" cy="9907905"/>
                          <a:chOff x="0" y="0"/>
                          <a:chExt cx="6910070" cy="9907905"/>
                        </a:xfrm>
                      </wpg:grpSpPr>
                      <wpg:grpSp>
                        <wpg:cNvPr id="16" name="Group 16"/>
                        <wpg:cNvGrpSpPr/>
                        <wpg:grpSpPr>
                          <a:xfrm>
                            <a:off x="0" y="0"/>
                            <a:ext cx="6910070" cy="9907905"/>
                            <a:chOff x="127596" y="-147503"/>
                            <a:chExt cx="6910967" cy="9908192"/>
                          </a:xfrm>
                        </wpg:grpSpPr>
                        <wps:wsp>
                          <wps:cNvPr id="9" name="L-shape 9"/>
                          <wps:cNvSpPr/>
                          <wps:spPr>
                            <a:xfrm>
                              <a:off x="127596" y="7357307"/>
                              <a:ext cx="2470150" cy="2403382"/>
                            </a:xfrm>
                            <a:prstGeom prst="corner">
                              <a:avLst>
                                <a:gd name="adj1" fmla="val 1716"/>
                                <a:gd name="adj2" fmla="val 1716"/>
                              </a:avLst>
                            </a:prstGeom>
                            <a:solidFill>
                              <a:srgbClr val="00B050"/>
                            </a:solidFill>
                            <a:ln cap="rnd">
                              <a:solidFill>
                                <a:srgbClr val="00B050"/>
                              </a:solidFill>
                              <a:roun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L-shape 10"/>
                          <wps:cNvSpPr/>
                          <wps:spPr>
                            <a:xfrm rot="10800000">
                              <a:off x="4568413" y="-147503"/>
                              <a:ext cx="2470150" cy="2674829"/>
                            </a:xfrm>
                            <a:prstGeom prst="corner">
                              <a:avLst>
                                <a:gd name="adj1" fmla="val 1716"/>
                                <a:gd name="adj2" fmla="val 1716"/>
                              </a:avLst>
                            </a:prstGeom>
                            <a:solidFill>
                              <a:srgbClr val="0070C0"/>
                            </a:solidFill>
                            <a:ln w="0" cap="rnd">
                              <a:solidFill>
                                <a:srgbClr val="0070C0"/>
                              </a:solidFill>
                              <a:round/>
                            </a:ln>
                            <a:effectLst>
                              <a:softEdge rad="0"/>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2" name="Group 12"/>
                        <wpg:cNvGrpSpPr/>
                        <wpg:grpSpPr>
                          <a:xfrm>
                            <a:off x="583324" y="851338"/>
                            <a:ext cx="5723255" cy="8190703"/>
                            <a:chOff x="0" y="0"/>
                            <a:chExt cx="5723255" cy="8190703"/>
                          </a:xfrm>
                        </wpg:grpSpPr>
                        <wpg:grpSp>
                          <wpg:cNvPr id="26" name="Group 26"/>
                          <wpg:cNvGrpSpPr/>
                          <wpg:grpSpPr>
                            <a:xfrm>
                              <a:off x="0" y="1407633"/>
                              <a:ext cx="5723255" cy="6783070"/>
                              <a:chOff x="275278" y="1297577"/>
                              <a:chExt cx="5724206" cy="6680112"/>
                            </a:xfrm>
                          </wpg:grpSpPr>
                          <wpg:grpSp>
                            <wpg:cNvPr id="25" name="Group 25"/>
                            <wpg:cNvGrpSpPr/>
                            <wpg:grpSpPr>
                              <a:xfrm>
                                <a:off x="275278" y="1297577"/>
                                <a:ext cx="5724206" cy="2023917"/>
                                <a:chOff x="254012" y="1297577"/>
                                <a:chExt cx="5724206" cy="2023917"/>
                              </a:xfrm>
                            </wpg:grpSpPr>
                            <wpg:grpSp>
                              <wpg:cNvPr id="15" name="Group 15"/>
                              <wpg:cNvGrpSpPr/>
                              <wpg:grpSpPr>
                                <a:xfrm>
                                  <a:off x="254012" y="1297577"/>
                                  <a:ext cx="5724206" cy="1751011"/>
                                  <a:chOff x="-1" y="1297609"/>
                                  <a:chExt cx="6791960" cy="1751057"/>
                                </a:xfrm>
                              </wpg:grpSpPr>
                              <wps:wsp>
                                <wps:cNvPr id="4" name="Straight Connector 4"/>
                                <wps:cNvCnPr/>
                                <wps:spPr>
                                  <a:xfrm>
                                    <a:off x="2848113" y="1297609"/>
                                    <a:ext cx="1092200" cy="0"/>
                                  </a:xfrm>
                                  <a:prstGeom prst="line">
                                    <a:avLst/>
                                  </a:prstGeom>
                                  <a:ln w="60325" cap="rnd"/>
                                </wps:spPr>
                                <wps:style>
                                  <a:lnRef idx="1">
                                    <a:schemeClr val="accent1"/>
                                  </a:lnRef>
                                  <a:fillRef idx="0">
                                    <a:schemeClr val="accent1"/>
                                  </a:fillRef>
                                  <a:effectRef idx="0">
                                    <a:schemeClr val="accent1"/>
                                  </a:effectRef>
                                  <a:fontRef idx="minor">
                                    <a:schemeClr val="tx1"/>
                                  </a:fontRef>
                                </wps:style>
                                <wps:bodyPr/>
                              </wps:wsp>
                              <wps:wsp>
                                <wps:cNvPr id="2" name="Title 1"/>
                                <wps:cNvSpPr>
                                  <a:spLocks noGrp="1"/>
                                </wps:cNvSpPr>
                                <wps:spPr>
                                  <a:xfrm>
                                    <a:off x="-1" y="1535253"/>
                                    <a:ext cx="6791960" cy="1513413"/>
                                  </a:xfrm>
                                  <a:prstGeom prst="rect">
                                    <a:avLst/>
                                  </a:prstGeom>
                                </wps:spPr>
                                <wps:txbx>
                                  <w:txbxContent>
                                    <w:p w14:paraId="6B7F2A7E" w14:textId="371E40A7" w:rsidR="009461E7" w:rsidRPr="009461E7" w:rsidRDefault="001E1F35" w:rsidP="007477DE">
                                      <w:pPr>
                                        <w:jc w:val="center"/>
                                        <w:rPr>
                                          <w:rFonts w:ascii="MADE Tommy Soft" w:eastAsiaTheme="majorEastAsia" w:hAnsi="MADE Tommy Soft" w:cstheme="majorBidi"/>
                                          <w:b/>
                                          <w:bCs/>
                                          <w:color w:val="1B71AC"/>
                                          <w:kern w:val="24"/>
                                          <w:sz w:val="64"/>
                                          <w:szCs w:val="64"/>
                                          <w:u w:val="single"/>
                                          <w:lang w:val="en-US"/>
                                        </w:rPr>
                                      </w:pPr>
                                      <w:r>
                                        <w:rPr>
                                          <w:rFonts w:ascii="MADE Tommy Soft" w:eastAsiaTheme="majorEastAsia" w:hAnsi="MADE Tommy Soft" w:cstheme="majorBidi"/>
                                          <w:b/>
                                          <w:bCs/>
                                          <w:color w:val="1B71AC"/>
                                          <w:kern w:val="24"/>
                                          <w:sz w:val="64"/>
                                          <w:szCs w:val="64"/>
                                          <w:lang w:val="en-US"/>
                                        </w:rPr>
                                        <w:t>Notes Precis Writing</w:t>
                                      </w:r>
                                    </w:p>
                                  </w:txbxContent>
                                </wps:txbx>
                                <wps:bodyPr vert="horz" wrap="square" lIns="91440" tIns="45720" rIns="91440" bIns="45720" rtlCol="0" anchor="ctr">
                                  <a:noAutofit/>
                                </wps:bodyPr>
                              </wps:wsp>
                            </wpg:grpSp>
                            <wps:wsp>
                              <wps:cNvPr id="21" name="Straight Connector 21"/>
                              <wps:cNvCnPr/>
                              <wps:spPr>
                                <a:xfrm flipH="1">
                                  <a:off x="2641010" y="3321494"/>
                                  <a:ext cx="940895" cy="0"/>
                                </a:xfrm>
                                <a:prstGeom prst="line">
                                  <a:avLst/>
                                </a:prstGeom>
                                <a:ln w="60325" cap="rnd">
                                  <a:solidFill>
                                    <a:srgbClr val="0070C0"/>
                                  </a:solidFill>
                                </a:ln>
                              </wps:spPr>
                              <wps:style>
                                <a:lnRef idx="1">
                                  <a:schemeClr val="accent1"/>
                                </a:lnRef>
                                <a:fillRef idx="0">
                                  <a:schemeClr val="accent1"/>
                                </a:fillRef>
                                <a:effectRef idx="0">
                                  <a:schemeClr val="accent1"/>
                                </a:effectRef>
                                <a:fontRef idx="minor">
                                  <a:schemeClr val="tx1"/>
                                </a:fontRef>
                              </wps:style>
                              <wps:bodyPr/>
                            </wps:wsp>
                          </wpg:grpSp>
                          <pic:pic xmlns:pic="http://schemas.openxmlformats.org/drawingml/2006/picture">
                            <pic:nvPicPr>
                              <pic:cNvPr id="6" name="Picture 5" descr="Mascot-vector-01.png"/>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1217049" y="3999481"/>
                                <a:ext cx="3960017" cy="3978208"/>
                              </a:xfrm>
                              <a:prstGeom prst="rect">
                                <a:avLst/>
                              </a:prstGeom>
                            </pic:spPr>
                          </pic:pic>
                        </wpg:grpSp>
                        <pic:pic xmlns:pic="http://schemas.openxmlformats.org/drawingml/2006/picture">
                          <pic:nvPicPr>
                            <pic:cNvPr id="7" name="Picture 7" descr="A picture containing text, tableware, dishware&#10;&#10;Description automatically generated"/>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574158" y="0"/>
                              <a:ext cx="4434205" cy="890905"/>
                            </a:xfrm>
                            <a:prstGeom prst="rect">
                              <a:avLst/>
                            </a:prstGeom>
                          </pic:spPr>
                        </pic:pic>
                      </wpg:grpSp>
                    </wpg:wgp>
                  </a:graphicData>
                </a:graphic>
              </wp:anchor>
            </w:drawing>
          </mc:Choice>
          <mc:Fallback>
            <w:pict>
              <v:group w14:anchorId="51A5D3C2" id="Group 42" o:spid="_x0000_s1026" style="position:absolute;margin-left:-52.25pt;margin-top:-54.85pt;width:544.1pt;height:780.15pt;z-index:251679744" coordsize="69100,99079"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">
                <v:group id="Group 16" o:spid="_x0000_s1027" style="position:absolute;width:69100;height:99079" coordorigin="1275,-1475" coordsize="69109,9908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">
                  <v:shape id="L-shape 9" o:spid="_x0000_s1028" style="position:absolute;left:1275;top:73573;width:24702;height:24033;visibility:visible;mso-wrap-style:square;v-text-anchor:middle" coordsize="2470150,240338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" path="m,l41242,r,2362140l2470150,2362140r,41242l,2403382,,xe" fillcolor="#00b050" strokecolor="#00b050" strokeweight="1pt">
                    <v:stroke endcap="round"/>
                    <v:path arrowok="t" o:connecttype="custom" o:connectlocs="0,0;41242,0;41242,2362140;2470150,2362140;2470150,2403382;0,2403382;0,0" o:connectangles="0,0,0,0,0,0,0"/>
                  </v:shape>
                  <v:shape id="L-shape 10" o:spid="_x0000_s1029" style="position:absolute;left:45684;top:-1475;width:24701;height:26748;rotation:180;visibility:visible;mso-wrap-style:square;v-text-anchor:middle" coordsize="2470150,26748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" path="m,l42388,r,2632441l2470150,2632441r,42388l,2674829,,xe" fillcolor="#0070c0" strokecolor="#0070c0" strokeweight="0">
                    <v:stroke endcap="round"/>
                    <v:path arrowok="t" o:connecttype="custom" o:connectlocs="0,0;42388,0;42388,2632441;2470150,2632441;2470150,2674829;0,2674829;0,0" o:connectangles="0,0,0,0,0,0,0"/>
                  </v:shape>
                </v:group>
                <v:group id="Group 12" o:spid="_x0000_s1030" style="position:absolute;left:5833;top:8513;width:57232;height:81907" coordsize="57232,819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">
                  <v:group id="Group 26" o:spid="_x0000_s1031" style="position:absolute;top:14076;width:57232;height:67831" coordorigin="2752,12975" coordsize="57242,6680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">
                    <v:group id="Group 25" o:spid="_x0000_s1032" style="position:absolute;left:2752;top:12975;width:57242;height:20239" coordorigin="2540,12975" coordsize="57242,2023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">
                      <v:group id="Group 15" o:spid="_x0000_s1033" style="position:absolute;left:2540;top:12975;width:57242;height:17510" coordorigin=",12976" coordsize="67919,1751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">
                        <v:line id="Straight Connector 4" o:spid="_x0000_s1034" style="position:absolute;visibility:visible;mso-wrap-style:square" from="28481,12976" to="39403,1297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" strokecolor="#4472c4 [3204]" strokeweight="4.75pt">
                          <v:stroke joinstyle="miter" endcap="round"/>
                        </v:line>
                      </v:group>
                      <v:line id="Straight Connector 21" o:spid="_x0000_s1036" style="position:absolute;flip:x;visibility:visible;mso-wrap-style:square" from="26410,33214" to="35819,3321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" strokecolor="#0070c0" strokeweight="4.75pt">
                        <v:stroke joinstyle="miter" endcap="round"/>
                      </v:line>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37" type="#_x0000_t75" alt="Mascot-vector-01.png" style="position:absolute;left:12170;top:39994;width:39600;height:3978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">
                      <v:imagedata r:id="rId10" o:title="Mascot-vector-01"/>
                    </v:shape>
                  </v:group>
                  <v:shape id="Picture 7" o:spid="_x0000_s1038" type="#_x0000_t75" alt="A picture containing text, tableware, dishware&#10;&#10;Description automatically generated" style="position:absolute;left:5741;width:44342;height:890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">
                    <v:imagedata r:id="rId11" o:title="A picture containing text, tableware, dishware&#10;&#10;Description automatically generated"/>
                  </v:shape>
                </v:group>
              </v:group>
            </w:pict>
          </mc:Fallback>
        </mc:AlternateContent>
      </w:r>
    </w:p>
    <w:p w14:paraId="76021999" w14:textId="77777777" w:rsidR="00E56947" w:rsidRPr="004A5410" w:rsidRDefault="00E56947" w:rsidP="004A5410">
      <w:pPr>
        <w:spacing w:line="360" w:lineRule="auto"/>
        <w:rPr>
          <w:rFonts w:cstheme="minorHAnsi"/>
        </w:rPr>
      </w:pPr>
    </w:p>
    <w:p w14:paraId="499CFB5E" w14:textId="77777777" w:rsidR="00ED3497" w:rsidRPr="004A5410" w:rsidRDefault="00ED3497" w:rsidP="004A5410">
      <w:pPr>
        <w:spacing w:line="360" w:lineRule="auto"/>
        <w:rPr>
          <w:rFonts w:cstheme="minorHAnsi"/>
        </w:rPr>
      </w:pPr>
    </w:p>
    <w:p w14:paraId="2664177F" w14:textId="77777777" w:rsidR="00E56947" w:rsidRPr="004A5410" w:rsidRDefault="00E56947" w:rsidP="004A5410">
      <w:pPr>
        <w:spacing w:line="360" w:lineRule="auto"/>
        <w:rPr>
          <w:rFonts w:cstheme="minorHAnsi"/>
        </w:rPr>
      </w:pPr>
    </w:p>
    <w:p w14:paraId="68E62E83" w14:textId="77777777" w:rsidR="00E56947" w:rsidRPr="004A5410" w:rsidRDefault="00E56947" w:rsidP="004A5410">
      <w:pPr>
        <w:spacing w:line="360" w:lineRule="auto"/>
        <w:rPr>
          <w:rFonts w:cstheme="minorHAnsi"/>
        </w:rPr>
      </w:pPr>
    </w:p>
    <w:p w14:paraId="61934D73" w14:textId="77777777" w:rsidR="00E56947" w:rsidRPr="004A5410" w:rsidRDefault="00E56947" w:rsidP="004A5410">
      <w:pPr>
        <w:spacing w:line="360" w:lineRule="auto"/>
        <w:rPr>
          <w:rFonts w:cstheme="minorHAnsi"/>
        </w:rPr>
      </w:pPr>
    </w:p>
    <w:p w14:paraId="6B0F2A43" w14:textId="77777777" w:rsidR="00E56947" w:rsidRPr="004A5410" w:rsidRDefault="00E56947" w:rsidP="004A5410">
      <w:pPr>
        <w:spacing w:line="360" w:lineRule="auto"/>
        <w:rPr>
          <w:rFonts w:cstheme="minorHAnsi"/>
        </w:rPr>
      </w:pPr>
    </w:p>
    <w:p w14:paraId="3FD54559" w14:textId="77777777" w:rsidR="00E56947" w:rsidRPr="004A5410" w:rsidRDefault="00E56947" w:rsidP="004A5410">
      <w:pPr>
        <w:spacing w:line="360" w:lineRule="auto"/>
        <w:rPr>
          <w:rFonts w:cstheme="minorHAnsi"/>
        </w:rPr>
      </w:pPr>
    </w:p>
    <w:p w14:paraId="73D24EA8" w14:textId="77777777" w:rsidR="007427C2" w:rsidRPr="004A5410" w:rsidRDefault="007427C2" w:rsidP="004A5410">
      <w:pPr>
        <w:spacing w:line="360" w:lineRule="auto"/>
        <w:rPr>
          <w:rFonts w:cstheme="minorHAnsi"/>
        </w:rPr>
      </w:pPr>
    </w:p>
    <w:p w14:paraId="66206F60" w14:textId="77777777" w:rsidR="007427C2" w:rsidRPr="004A5410" w:rsidRDefault="007427C2" w:rsidP="004A5410">
      <w:pPr>
        <w:spacing w:line="360" w:lineRule="auto"/>
        <w:rPr>
          <w:rFonts w:cstheme="minorHAnsi"/>
        </w:rPr>
      </w:pPr>
    </w:p>
    <w:p w14:paraId="055DA8E5" w14:textId="77777777" w:rsidR="00E56947" w:rsidRPr="004A5410" w:rsidRDefault="00E56947" w:rsidP="004A5410">
      <w:pPr>
        <w:spacing w:line="360" w:lineRule="auto"/>
        <w:rPr>
          <w:rFonts w:cstheme="minorHAnsi"/>
        </w:rPr>
      </w:pPr>
    </w:p>
    <w:p w14:paraId="752505B2" w14:textId="77777777" w:rsidR="00E56947" w:rsidRPr="004A5410" w:rsidRDefault="00E56947" w:rsidP="004A5410">
      <w:pPr>
        <w:spacing w:line="360" w:lineRule="auto"/>
        <w:rPr>
          <w:rFonts w:cstheme="minorHAnsi"/>
        </w:rPr>
      </w:pPr>
    </w:p>
    <w:p w14:paraId="285879D2" w14:textId="77777777" w:rsidR="00E56947" w:rsidRPr="004A5410" w:rsidRDefault="00E56947" w:rsidP="004A5410">
      <w:pPr>
        <w:spacing w:line="360" w:lineRule="auto"/>
        <w:rPr>
          <w:rFonts w:cstheme="minorHAnsi"/>
        </w:rPr>
      </w:pPr>
    </w:p>
    <w:p w14:paraId="65464660" w14:textId="77777777" w:rsidR="007427C2" w:rsidRPr="004A5410" w:rsidRDefault="007427C2" w:rsidP="004A5410">
      <w:pPr>
        <w:spacing w:line="360" w:lineRule="auto"/>
        <w:rPr>
          <w:rFonts w:cstheme="minorHAnsi"/>
        </w:rPr>
      </w:pPr>
    </w:p>
    <w:p w14:paraId="5406CFF4" w14:textId="77777777" w:rsidR="00E56947" w:rsidRPr="004A5410" w:rsidRDefault="00E56947" w:rsidP="004A5410">
      <w:pPr>
        <w:spacing w:line="360" w:lineRule="auto"/>
        <w:rPr>
          <w:rFonts w:cstheme="minorHAnsi"/>
        </w:rPr>
      </w:pPr>
    </w:p>
    <w:p w14:paraId="24649FE1" w14:textId="77777777" w:rsidR="00E56947" w:rsidRPr="004A5410" w:rsidRDefault="00E56947" w:rsidP="004A5410">
      <w:pPr>
        <w:spacing w:line="360" w:lineRule="auto"/>
        <w:rPr>
          <w:rFonts w:cstheme="minorHAnsi"/>
        </w:rPr>
      </w:pPr>
    </w:p>
    <w:p w14:paraId="43564538" w14:textId="77777777" w:rsidR="00E56947" w:rsidRPr="004A5410" w:rsidRDefault="00E56947" w:rsidP="004A5410">
      <w:pPr>
        <w:spacing w:line="360" w:lineRule="auto"/>
        <w:rPr>
          <w:rFonts w:cstheme="minorHAnsi"/>
        </w:rPr>
      </w:pPr>
    </w:p>
    <w:p w14:paraId="5FAA3DF3" w14:textId="77777777" w:rsidR="00E56947" w:rsidRPr="004A5410" w:rsidRDefault="00E56947" w:rsidP="004A5410">
      <w:pPr>
        <w:spacing w:line="360" w:lineRule="auto"/>
        <w:rPr>
          <w:rFonts w:cstheme="minorHAnsi"/>
        </w:rPr>
      </w:pPr>
    </w:p>
    <w:p w14:paraId="21176D7E" w14:textId="77777777" w:rsidR="00E56947" w:rsidRPr="004A5410" w:rsidRDefault="00E56947" w:rsidP="004A5410">
      <w:pPr>
        <w:spacing w:line="360" w:lineRule="auto"/>
        <w:rPr>
          <w:rFonts w:cstheme="minorHAnsi"/>
        </w:rPr>
      </w:pPr>
    </w:p>
    <w:p w14:paraId="1AD048ED" w14:textId="77777777" w:rsidR="00E56947" w:rsidRPr="004A5410" w:rsidRDefault="00E56947" w:rsidP="004A5410">
      <w:pPr>
        <w:spacing w:line="360" w:lineRule="auto"/>
        <w:rPr>
          <w:rFonts w:cstheme="minorHAnsi"/>
        </w:rPr>
      </w:pPr>
    </w:p>
    <w:p w14:paraId="438A70E2" w14:textId="77777777" w:rsidR="00E56947" w:rsidRPr="004A5410" w:rsidRDefault="00E56947" w:rsidP="004A5410">
      <w:pPr>
        <w:spacing w:line="360" w:lineRule="auto"/>
        <w:rPr>
          <w:rFonts w:cstheme="minorHAnsi"/>
          <w:vertAlign w:val="subscript"/>
        </w:rPr>
      </w:pPr>
    </w:p>
    <w:p w14:paraId="31195E33" w14:textId="77777777" w:rsidR="00E56947" w:rsidRPr="004A5410" w:rsidRDefault="00E56947" w:rsidP="004A5410">
      <w:pPr>
        <w:spacing w:line="360" w:lineRule="auto"/>
        <w:rPr>
          <w:rFonts w:cstheme="minorHAnsi"/>
        </w:rPr>
      </w:pPr>
    </w:p>
    <w:p w14:paraId="353FAB09" w14:textId="77777777" w:rsidR="00E56947" w:rsidRPr="004A5410" w:rsidRDefault="00E56947" w:rsidP="004A5410">
      <w:pPr>
        <w:spacing w:line="360" w:lineRule="auto"/>
        <w:rPr>
          <w:rFonts w:cstheme="minorHAnsi"/>
        </w:rPr>
      </w:pPr>
    </w:p>
    <w:p w14:paraId="6691504F" w14:textId="77777777" w:rsidR="00E56947" w:rsidRPr="004A5410" w:rsidRDefault="00E56947" w:rsidP="004A5410">
      <w:pPr>
        <w:spacing w:line="360" w:lineRule="auto"/>
        <w:rPr>
          <w:rFonts w:cstheme="minorHAnsi"/>
        </w:rPr>
      </w:pPr>
    </w:p>
    <w:p w14:paraId="6FC2D0F2" w14:textId="77777777" w:rsidR="00E56947" w:rsidRPr="004A5410" w:rsidRDefault="00E56947" w:rsidP="004A5410">
      <w:pPr>
        <w:spacing w:line="360" w:lineRule="auto"/>
        <w:rPr>
          <w:rFonts w:cstheme="minorHAnsi"/>
        </w:rPr>
      </w:pPr>
    </w:p>
    <w:p w14:paraId="1FD6C37C" w14:textId="77777777" w:rsidR="00E56947" w:rsidRPr="004A5410" w:rsidRDefault="00E56947" w:rsidP="004A5410">
      <w:pPr>
        <w:spacing w:line="360" w:lineRule="auto"/>
        <w:rPr>
          <w:rFonts w:cstheme="minorHAnsi"/>
        </w:rPr>
      </w:pPr>
    </w:p>
    <w:p w14:paraId="0D16315C" w14:textId="77777777" w:rsidR="00E56947" w:rsidRPr="004A5410" w:rsidRDefault="00E56947" w:rsidP="004A5410">
      <w:pPr>
        <w:spacing w:line="360" w:lineRule="auto"/>
        <w:rPr>
          <w:rFonts w:cstheme="minorHAnsi"/>
        </w:rPr>
      </w:pPr>
    </w:p>
    <w:p w14:paraId="27704A93" w14:textId="77777777" w:rsidR="00E56947" w:rsidRPr="004A5410" w:rsidRDefault="00E56947" w:rsidP="004A5410">
      <w:pPr>
        <w:spacing w:line="360" w:lineRule="auto"/>
        <w:rPr>
          <w:rFonts w:cstheme="minorHAnsi"/>
        </w:rPr>
      </w:pPr>
    </w:p>
    <w:p w14:paraId="19E9AD11" w14:textId="77777777" w:rsidR="00E56947" w:rsidRPr="004A5410" w:rsidRDefault="00E56947" w:rsidP="004A5410">
      <w:pPr>
        <w:spacing w:line="360" w:lineRule="auto"/>
        <w:rPr>
          <w:rFonts w:cstheme="minorHAnsi"/>
        </w:rPr>
      </w:pPr>
    </w:p>
    <w:p w14:paraId="34A1197A" w14:textId="77777777" w:rsidR="00E56947" w:rsidRPr="004A5410" w:rsidRDefault="00E56947" w:rsidP="004A5410">
      <w:pPr>
        <w:spacing w:line="360" w:lineRule="auto"/>
        <w:rPr>
          <w:rFonts w:cstheme="minorHAnsi"/>
        </w:rPr>
      </w:pPr>
    </w:p>
    <w:p w14:paraId="235B2EEB" w14:textId="77777777" w:rsidR="00E56947" w:rsidRPr="004A5410" w:rsidRDefault="00E56947" w:rsidP="004A5410">
      <w:pPr>
        <w:spacing w:line="360" w:lineRule="auto"/>
        <w:rPr>
          <w:rFonts w:cstheme="minorHAnsi"/>
        </w:rPr>
      </w:pPr>
    </w:p>
    <w:p w14:paraId="28244ED9" w14:textId="7073B387" w:rsidR="00F81392" w:rsidRPr="00B11664" w:rsidRDefault="005D4A22" w:rsidP="00B11664">
      <w:pPr>
        <w:rPr>
          <w:rFonts w:cstheme="minorHAnsi"/>
        </w:rPr>
      </w:pPr>
      <w:r>
        <w:rPr>
          <w:rFonts w:ascii="Helvetica" w:hAnsi="Helvetica"/>
          <w:b/>
          <w:bCs/>
        </w:rPr>
        <w:br w:type="page"/>
      </w:r>
    </w:p>
    <w:p w14:paraId="13F1AB75" w14:textId="77777777" w:rsidR="00F81392" w:rsidRDefault="00F81392" w:rsidP="00F81392">
      <w:pPr>
        <w:pStyle w:val="Heading1"/>
      </w:pPr>
      <w:r>
        <w:lastRenderedPageBreak/>
        <w:t xml:space="preserve">     </w:t>
      </w:r>
    </w:p>
    <w:p w14:paraId="6A909953" w14:textId="77777777" w:rsidR="001E1F35" w:rsidRDefault="001E1F35" w:rsidP="001E1F35">
      <w:pPr>
        <w:spacing w:after="240"/>
        <w:jc w:val="both"/>
      </w:pPr>
      <w:r>
        <w:rPr>
          <w:b/>
          <w:bCs/>
        </w:rPr>
        <w:t>Hello Aspirant,</w:t>
      </w:r>
    </w:p>
    <w:p w14:paraId="4856E908" w14:textId="77777777" w:rsidR="001E1F35" w:rsidRDefault="001E1F35" w:rsidP="001E1F35">
      <w:pPr>
        <w:spacing w:before="240" w:after="240"/>
        <w:jc w:val="both"/>
      </w:pPr>
      <w:r>
        <w:t xml:space="preserve">We together embarked on the journey of discussing preparation strategies for the English descriptive section. In our past sessions, we discussed in-length about essay writing and the format to be followed to score the highest. </w:t>
      </w:r>
    </w:p>
    <w:p w14:paraId="4936B69E" w14:textId="77777777" w:rsidR="001E1F35" w:rsidRDefault="001E1F35" w:rsidP="001E1F35">
      <w:pPr>
        <w:spacing w:before="240" w:after="240"/>
        <w:jc w:val="both"/>
      </w:pPr>
      <w:r>
        <w:t xml:space="preserve">In this new document under the series, which I called 'Mastering English Descriptive,' I will discuss the next section of the paper, i.e., </w:t>
      </w:r>
      <w:r w:rsidRPr="2393DAFC">
        <w:rPr>
          <w:b/>
          <w:bCs/>
        </w:rPr>
        <w:t>Precis Writing</w:t>
      </w:r>
      <w:r>
        <w:t xml:space="preserve">. Under this, I will be talking about some of the basics of Precis writing and how to go about attempting the Precis so that you score well in this section as well. </w:t>
      </w:r>
    </w:p>
    <w:p w14:paraId="530895A7" w14:textId="77777777" w:rsidR="001E1F35" w:rsidRDefault="001E1F35" w:rsidP="001E1F35">
      <w:pPr>
        <w:spacing w:before="240" w:after="240"/>
        <w:jc w:val="both"/>
      </w:pPr>
      <w:r>
        <w:t>But, first, let me guess what was your first impression when you heard about a session on Precis writing.</w:t>
      </w:r>
    </w:p>
    <w:p w14:paraId="0B6201BC" w14:textId="77777777" w:rsidR="001E1F35" w:rsidRDefault="001E1F35" w:rsidP="001E1F35">
      <w:pPr>
        <w:spacing w:before="240" w:after="240"/>
        <w:jc w:val="both"/>
      </w:pPr>
      <w:r>
        <w:t xml:space="preserve">You might be thinking precis writing is </w:t>
      </w:r>
      <w:r w:rsidRPr="2393DAFC">
        <w:rPr>
          <w:b/>
          <w:bCs/>
        </w:rPr>
        <w:t>Easy</w:t>
      </w:r>
      <w:r>
        <w:t xml:space="preserve"> and has </w:t>
      </w:r>
      <w:r w:rsidRPr="2393DAFC">
        <w:rPr>
          <w:b/>
          <w:bCs/>
        </w:rPr>
        <w:t xml:space="preserve">Less </w:t>
      </w:r>
      <w:r>
        <w:t>weightage in all three exams, 30 marks, that's it. Why should we spend a session on it?</w:t>
      </w:r>
    </w:p>
    <w:p w14:paraId="49E94983" w14:textId="77777777" w:rsidR="001E1F35" w:rsidRDefault="001E1F35" w:rsidP="001E1F35">
      <w:pPr>
        <w:spacing w:before="240" w:after="240"/>
        <w:jc w:val="both"/>
      </w:pPr>
      <w:r>
        <w:t xml:space="preserve">Well! On that note, you are right! </w:t>
      </w:r>
    </w:p>
    <w:p w14:paraId="15B5F39E" w14:textId="77777777" w:rsidR="001E1F35" w:rsidRDefault="001E1F35" w:rsidP="001E1F35">
      <w:pPr>
        <w:spacing w:before="240" w:after="240"/>
        <w:jc w:val="both"/>
      </w:pPr>
      <w:r>
        <w:t>Yes! You read that correctly!</w:t>
      </w:r>
    </w:p>
    <w:p w14:paraId="004FC3C0" w14:textId="77777777" w:rsidR="001E1F35" w:rsidRDefault="001E1F35" w:rsidP="001E1F35">
      <w:pPr>
        <w:spacing w:before="240" w:after="240"/>
        <w:jc w:val="both"/>
      </w:pPr>
      <w:r>
        <w:t>Writing Precis is not rocket science and is a small part of your exam, but only on the CONDITION that you know the correct way and strategy to write it, and that's why we need to discuss and spend at least a session on it.</w:t>
      </w:r>
    </w:p>
    <w:p w14:paraId="0F155DF1" w14:textId="77777777" w:rsidR="001E1F35" w:rsidRDefault="001E1F35" w:rsidP="001E1F35">
      <w:pPr>
        <w:spacing w:before="240" w:after="240"/>
        <w:jc w:val="both"/>
      </w:pPr>
      <w:r>
        <w:t xml:space="preserve">I believe you cannot deny that even 2-5 marks matter when it comes to government exams like these; therefore, staking 30 marks just because it demands extra effort would be a child's play in an absolute sense. </w:t>
      </w:r>
    </w:p>
    <w:p w14:paraId="41C19B14" w14:textId="77777777" w:rsidR="001E1F35" w:rsidRDefault="001E1F35" w:rsidP="001E1F35">
      <w:pPr>
        <w:spacing w:before="240" w:after="240"/>
        <w:jc w:val="both"/>
      </w:pPr>
      <w:r>
        <w:t xml:space="preserve">If I can spare time for teaching, you can surely spare time for one lesson on precis writing. So, let's begin this session on </w:t>
      </w:r>
      <w:r w:rsidRPr="4A6956C5">
        <w:rPr>
          <w:b/>
          <w:bCs/>
        </w:rPr>
        <w:t>Precis writing.</w:t>
      </w:r>
    </w:p>
    <w:p w14:paraId="3B671CC6" w14:textId="77777777" w:rsidR="001E1F35" w:rsidRDefault="001E1F35" w:rsidP="001E1F35">
      <w:pPr>
        <w:spacing w:before="240" w:after="240"/>
        <w:jc w:val="both"/>
      </w:pPr>
      <w:r>
        <w:t xml:space="preserve">I hope you know what Precis writing is. Well, let me give you a glimpse of it. </w:t>
      </w:r>
    </w:p>
    <w:p w14:paraId="7DC7A10E" w14:textId="77777777" w:rsidR="001E1F35" w:rsidRDefault="001E1F35" w:rsidP="001E1F35">
      <w:pPr>
        <w:spacing w:before="240" w:after="240"/>
        <w:jc w:val="both"/>
      </w:pPr>
      <w:r>
        <w:t xml:space="preserve">In general, Precis means a </w:t>
      </w:r>
      <w:r w:rsidRPr="2393DAFC">
        <w:rPr>
          <w:b/>
          <w:bCs/>
        </w:rPr>
        <w:t>SUMMARY</w:t>
      </w:r>
      <w:r>
        <w:t xml:space="preserve"> or abstract of a text or speech. It is </w:t>
      </w:r>
      <w:r w:rsidRPr="2393DAFC">
        <w:rPr>
          <w:b/>
          <w:bCs/>
        </w:rPr>
        <w:t>SMALLER</w:t>
      </w:r>
      <w:r>
        <w:t xml:space="preserve"> than the original text and contains only the </w:t>
      </w:r>
      <w:r w:rsidRPr="2393DAFC">
        <w:rPr>
          <w:b/>
          <w:bCs/>
        </w:rPr>
        <w:t>KEY IDEAS</w:t>
      </w:r>
      <w:r>
        <w:t xml:space="preserve"> mentioned in it.</w:t>
      </w:r>
    </w:p>
    <w:p w14:paraId="6E7AA113" w14:textId="77777777" w:rsidR="001E1F35" w:rsidRDefault="001E1F35" w:rsidP="001E1F35">
      <w:pPr>
        <w:spacing w:before="240" w:after="240"/>
        <w:jc w:val="both"/>
      </w:pPr>
      <w:r w:rsidRPr="2393DAFC">
        <w:t>Always remember, Precis writing can be the easiest section in the English Descriptive only and only if you completely understand the main text.</w:t>
      </w:r>
    </w:p>
    <w:p w14:paraId="71825401" w14:textId="77777777" w:rsidR="001E1F35" w:rsidRDefault="001E1F35" w:rsidP="001E1F35">
      <w:pPr>
        <w:spacing w:before="240" w:after="240"/>
        <w:jc w:val="both"/>
      </w:pPr>
      <w:r w:rsidRPr="2393DAFC">
        <w:t>However, without further delay let’s move on and discuss what we have started.</w:t>
      </w:r>
    </w:p>
    <w:p w14:paraId="2FDD9F2E" w14:textId="77777777" w:rsidR="001E1F35" w:rsidRDefault="001E1F35" w:rsidP="001E1F35">
      <w:pPr>
        <w:spacing w:before="240" w:after="240"/>
        <w:jc w:val="both"/>
      </w:pPr>
      <w:r>
        <w:t xml:space="preserve">The document is divided into </w:t>
      </w:r>
      <w:r w:rsidRPr="2393DAFC">
        <w:rPr>
          <w:b/>
          <w:bCs/>
        </w:rPr>
        <w:t>TWO</w:t>
      </w:r>
      <w:r>
        <w:t xml:space="preserve"> parts; in the FIRST part, I will discuss the examiner's expectations while evaluating your Precis. For this, I have listed a set of thoughts going on in the examiner's mind so that you can write Precis in such a manner that helps you get the highest marks.</w:t>
      </w:r>
    </w:p>
    <w:p w14:paraId="64306214" w14:textId="77777777" w:rsidR="001E1F35" w:rsidRDefault="001E1F35" w:rsidP="001E1F35">
      <w:pPr>
        <w:spacing w:before="240" w:after="240"/>
        <w:jc w:val="both"/>
      </w:pPr>
      <w:r>
        <w:lastRenderedPageBreak/>
        <w:t>In the SECOND part, I have talked about how you should write Precis. Through this, you will learn certain steps you must follow in your exam to write a good precis.</w:t>
      </w:r>
    </w:p>
    <w:p w14:paraId="2F2F8636" w14:textId="77777777" w:rsidR="001E1F35" w:rsidRDefault="001E1F35" w:rsidP="001E1F35">
      <w:pPr>
        <w:spacing w:before="240" w:after="240"/>
        <w:jc w:val="both"/>
      </w:pPr>
      <w:r>
        <w:t xml:space="preserve">Starting with </w:t>
      </w:r>
      <w:r w:rsidRPr="4A6956C5">
        <w:rPr>
          <w:b/>
          <w:bCs/>
        </w:rPr>
        <w:t>the examiner's expectations from your Precis</w:t>
      </w:r>
      <w:r>
        <w:t>. I have set out seven points which the examiner focuses on while checking your Precis.</w:t>
      </w:r>
    </w:p>
    <w:p w14:paraId="4D3CA380" w14:textId="77777777" w:rsidR="001E1F35" w:rsidRDefault="001E1F35" w:rsidP="001E1F35">
      <w:pPr>
        <w:spacing w:before="240" w:after="240"/>
        <w:jc w:val="both"/>
      </w:pPr>
      <w:r>
        <w:rPr>
          <w:b/>
          <w:bCs/>
        </w:rPr>
        <w:t>1. Language and Grammar</w:t>
      </w:r>
    </w:p>
    <w:p w14:paraId="2A595632" w14:textId="77777777" w:rsidR="001E1F35" w:rsidRDefault="001E1F35" w:rsidP="001E1F35">
      <w:pPr>
        <w:spacing w:before="240" w:after="240"/>
        <w:jc w:val="both"/>
      </w:pPr>
      <w:r>
        <w:t xml:space="preserve">The foremost thing that examiner looks out for in your Precis is the language you used and correct grammar. </w:t>
      </w:r>
    </w:p>
    <w:p w14:paraId="404C76D5" w14:textId="77777777" w:rsidR="001E1F35" w:rsidRDefault="001E1F35" w:rsidP="001E1F35">
      <w:pPr>
        <w:spacing w:before="240" w:after="240"/>
        <w:jc w:val="both"/>
      </w:pPr>
      <w:r w:rsidRPr="4A6956C5">
        <w:rPr>
          <w:b/>
          <w:bCs/>
        </w:rPr>
        <w:t>Déjà vu?</w:t>
      </w:r>
    </w:p>
    <w:p w14:paraId="5077ABD6" w14:textId="77777777" w:rsidR="001E1F35" w:rsidRDefault="001E1F35" w:rsidP="001E1F35">
      <w:pPr>
        <w:spacing w:before="240" w:after="240"/>
        <w:jc w:val="both"/>
      </w:pPr>
      <w:r>
        <w:t xml:space="preserve">I know you heard about it during the session on essays. But isn't it evident that the foremost criterion to evaluate any English descriptive test is the language you used to write it and grammar? </w:t>
      </w:r>
    </w:p>
    <w:p w14:paraId="1A07FE25" w14:textId="77777777" w:rsidR="001E1F35" w:rsidRDefault="001E1F35" w:rsidP="001E1F35">
      <w:pPr>
        <w:spacing w:before="240" w:after="240"/>
        <w:jc w:val="both"/>
      </w:pPr>
      <w:r>
        <w:t xml:space="preserve">In terms of language, you must write Precis in mature language, not kiddish; that does not mean filling your Precis with unnecessary jargon. It should be balanced and easy to understand. </w:t>
      </w:r>
    </w:p>
    <w:p w14:paraId="3FAD9D45" w14:textId="77777777" w:rsidR="001E1F35" w:rsidRDefault="001E1F35" w:rsidP="001E1F35">
      <w:pPr>
        <w:spacing w:before="240" w:after="240"/>
        <w:jc w:val="both"/>
      </w:pPr>
      <w:r>
        <w:t xml:space="preserve">Talking about grammar, you should be careful and AVOID any grammar mistakes. Too many grammatical errors will make your Precis complex and difficult for the examiner to understand. </w:t>
      </w:r>
    </w:p>
    <w:p w14:paraId="02773304" w14:textId="77777777" w:rsidR="001E1F35" w:rsidRDefault="001E1F35" w:rsidP="001E1F35">
      <w:pPr>
        <w:spacing w:before="240" w:after="240"/>
        <w:jc w:val="both"/>
      </w:pPr>
      <w:r>
        <w:t xml:space="preserve">Therefore, it is essential to be attentive to these two important parameters while writing your Precis. </w:t>
      </w:r>
    </w:p>
    <w:p w14:paraId="31ECD6DA" w14:textId="77777777" w:rsidR="001E1F35" w:rsidRDefault="001E1F35" w:rsidP="001E1F35">
      <w:pPr>
        <w:spacing w:before="240" w:after="240"/>
        <w:jc w:val="both"/>
      </w:pPr>
      <w:r>
        <w:t xml:space="preserve">Moving On! </w:t>
      </w:r>
    </w:p>
    <w:p w14:paraId="65FB3E17" w14:textId="77777777" w:rsidR="001E1F35" w:rsidRDefault="001E1F35" w:rsidP="001E1F35">
      <w:pPr>
        <w:spacing w:before="240" w:after="240"/>
        <w:jc w:val="both"/>
      </w:pPr>
      <w:r w:rsidRPr="2393DAFC">
        <w:rPr>
          <w:b/>
          <w:bCs/>
        </w:rPr>
        <w:t xml:space="preserve">2. Originality </w:t>
      </w:r>
    </w:p>
    <w:p w14:paraId="7289E17A" w14:textId="77777777" w:rsidR="001E1F35" w:rsidRDefault="001E1F35" w:rsidP="001E1F35">
      <w:pPr>
        <w:spacing w:before="240" w:after="240"/>
        <w:jc w:val="both"/>
      </w:pPr>
      <w:r>
        <w:t xml:space="preserve">While checking some mock tests, I often found that many aspirants have completely copy-pasted the sentences from the given article in their Precis paragraph. </w:t>
      </w:r>
    </w:p>
    <w:p w14:paraId="2E9BFF74" w14:textId="77777777" w:rsidR="001E1F35" w:rsidRDefault="001E1F35" w:rsidP="001E1F35">
      <w:pPr>
        <w:spacing w:before="240" w:after="240"/>
        <w:jc w:val="both"/>
      </w:pPr>
      <w:r>
        <w:t xml:space="preserve">Among all the things the examiner expects, this is the least it wants to see in your Precis. It would be best to remember that Precis does not mean simply copying the main ideas of the given text in a shorter format. </w:t>
      </w:r>
    </w:p>
    <w:p w14:paraId="31A3E1FA" w14:textId="77777777" w:rsidR="001E1F35" w:rsidRDefault="001E1F35" w:rsidP="001E1F35">
      <w:pPr>
        <w:spacing w:before="240" w:after="240"/>
        <w:jc w:val="both"/>
      </w:pPr>
      <w:r w:rsidRPr="2393DAFC">
        <w:t xml:space="preserve">Always remember. </w:t>
      </w:r>
    </w:p>
    <w:p w14:paraId="77210FAE" w14:textId="77777777" w:rsidR="001E1F35" w:rsidRDefault="001E1F35" w:rsidP="001E1F35">
      <w:pPr>
        <w:spacing w:before="240" w:after="240"/>
        <w:jc w:val="both"/>
        <w:rPr>
          <w:b/>
          <w:bCs/>
        </w:rPr>
      </w:pPr>
      <w:r w:rsidRPr="4A6956C5">
        <w:rPr>
          <w:b/>
          <w:bCs/>
        </w:rPr>
        <w:t>In precis ideas are same, not the sentences.</w:t>
      </w:r>
    </w:p>
    <w:p w14:paraId="4A637A93" w14:textId="77777777" w:rsidR="001E1F35" w:rsidRDefault="001E1F35" w:rsidP="001E1F35">
      <w:pPr>
        <w:spacing w:before="240" w:after="240"/>
        <w:jc w:val="both"/>
        <w:rPr>
          <w:b/>
          <w:bCs/>
        </w:rPr>
      </w:pPr>
      <w:r w:rsidRPr="4A6956C5">
        <w:rPr>
          <w:b/>
          <w:bCs/>
        </w:rPr>
        <w:t>You can very well pick up the KEYWORDS from the given article to frame your precis, but not sentences.</w:t>
      </w:r>
    </w:p>
    <w:p w14:paraId="656236B0" w14:textId="77777777" w:rsidR="001E1F35" w:rsidRDefault="001E1F35" w:rsidP="001E1F35">
      <w:pPr>
        <w:spacing w:before="240" w:after="240"/>
        <w:jc w:val="both"/>
        <w:rPr>
          <w:b/>
          <w:bCs/>
        </w:rPr>
      </w:pPr>
      <w:r>
        <w:t>Copying the same lines from the main articles is completely the wrong way of writing a precis. If you are doing so, better not to attempt Precis. As you will not get any marks, the chances are that an examiner might not even spare time to read your Precis.</w:t>
      </w:r>
    </w:p>
    <w:p w14:paraId="03D8DD40" w14:textId="77777777" w:rsidR="001E1F35" w:rsidRDefault="001E1F35" w:rsidP="001E1F35">
      <w:pPr>
        <w:spacing w:before="240" w:after="240"/>
        <w:jc w:val="both"/>
      </w:pPr>
      <w:r>
        <w:lastRenderedPageBreak/>
        <w:t xml:space="preserve">But you might wonder why I can't write the main ideas directly from the text; Precis is about summary. </w:t>
      </w:r>
    </w:p>
    <w:p w14:paraId="31AC9586" w14:textId="77777777" w:rsidR="001E1F35" w:rsidRDefault="001E1F35" w:rsidP="001E1F35">
      <w:pPr>
        <w:spacing w:before="240" w:after="240"/>
        <w:jc w:val="both"/>
      </w:pPr>
      <w:r>
        <w:t>Precis is not just a summary. It is also about finding and presenting the main ideas of the given text in your own words.</w:t>
      </w:r>
    </w:p>
    <w:p w14:paraId="44F11523" w14:textId="77777777" w:rsidR="001E1F35" w:rsidRDefault="001E1F35" w:rsidP="001E1F35">
      <w:pPr>
        <w:spacing w:before="240" w:after="240"/>
        <w:jc w:val="both"/>
      </w:pPr>
      <w:r>
        <w:t>I hope you know why Precis is given in your exams; let me help you understand it.</w:t>
      </w:r>
    </w:p>
    <w:p w14:paraId="6FC4C949" w14:textId="77777777" w:rsidR="001E1F35" w:rsidRDefault="001E1F35" w:rsidP="001E1F35">
      <w:pPr>
        <w:spacing w:before="240" w:after="240"/>
        <w:jc w:val="both"/>
      </w:pPr>
      <w:r>
        <w:t xml:space="preserve">Precis is given to evaluate your skill to convey longer talks or ideas into shorter talks or ideas. I believe precis want to test your ability to understand anything and explain it briefly. </w:t>
      </w:r>
    </w:p>
    <w:p w14:paraId="6B6AF319" w14:textId="77777777" w:rsidR="001E1F35" w:rsidRDefault="001E1F35" w:rsidP="001E1F35">
      <w:pPr>
        <w:spacing w:before="240" w:after="240"/>
        <w:jc w:val="both"/>
      </w:pPr>
      <w:r>
        <w:t xml:space="preserve">Here we can see the application of the Feynman Techniques (Richard Feynman, Nobel-prize-winning Physicist) that says: </w:t>
      </w:r>
    </w:p>
    <w:p w14:paraId="00FCF069" w14:textId="77777777" w:rsidR="001E1F35" w:rsidRDefault="001E1F35" w:rsidP="001E1F35">
      <w:pPr>
        <w:spacing w:before="240" w:after="240"/>
        <w:jc w:val="both"/>
      </w:pPr>
      <w:r w:rsidRPr="0219585A">
        <w:rPr>
          <w:i/>
          <w:iCs/>
        </w:rPr>
        <w:t>If you understand something well, you can explain it in simple terms.</w:t>
      </w:r>
    </w:p>
    <w:p w14:paraId="029F9609" w14:textId="77777777" w:rsidR="001E1F35" w:rsidRDefault="001E1F35" w:rsidP="001E1F35">
      <w:pPr>
        <w:spacing w:before="240" w:after="240"/>
        <w:jc w:val="both"/>
      </w:pPr>
      <w:r>
        <w:t>Therefore, avoid copying and pasting directly from the text and try paraphrasing or writing in your own words.</w:t>
      </w:r>
    </w:p>
    <w:p w14:paraId="3F4B78FD" w14:textId="77777777" w:rsidR="001E1F35" w:rsidRDefault="001E1F35" w:rsidP="001E1F35">
      <w:pPr>
        <w:spacing w:before="240" w:after="240"/>
        <w:jc w:val="both"/>
      </w:pPr>
      <w:r w:rsidRPr="2393DAFC">
        <w:rPr>
          <w:b/>
          <w:bCs/>
        </w:rPr>
        <w:t>3. To the Point, Short Precis</w:t>
      </w:r>
    </w:p>
    <w:p w14:paraId="4D6D5D35" w14:textId="77777777" w:rsidR="001E1F35" w:rsidRDefault="001E1F35" w:rsidP="001E1F35">
      <w:pPr>
        <w:spacing w:before="240" w:after="240"/>
        <w:jc w:val="both"/>
      </w:pPr>
      <w:r>
        <w:t xml:space="preserve">I know you might be thinking Precis means short, so why am I stressing on this point? </w:t>
      </w:r>
    </w:p>
    <w:p w14:paraId="779D9CEE" w14:textId="77777777" w:rsidR="001E1F35" w:rsidRDefault="001E1F35" w:rsidP="001E1F35">
      <w:pPr>
        <w:spacing w:before="240" w:after="240"/>
        <w:jc w:val="both"/>
      </w:pPr>
      <w:r>
        <w:t>Wait! have some Patience.</w:t>
      </w:r>
    </w:p>
    <w:p w14:paraId="749A5F21" w14:textId="77777777" w:rsidR="001E1F35" w:rsidRDefault="001E1F35" w:rsidP="001E1F35">
      <w:pPr>
        <w:spacing w:before="240" w:after="240"/>
        <w:jc w:val="both"/>
      </w:pPr>
      <w:r>
        <w:t>With this point, I mean to explain that your Precis should only contain key ideas and sub-ideas mentioned in the main text to support the main idea. In short, Precis must include only necessary content, which provides a gist of what has been mentioned in the main text.</w:t>
      </w:r>
    </w:p>
    <w:p w14:paraId="61405AD0" w14:textId="77777777" w:rsidR="001E1F35" w:rsidRDefault="001E1F35" w:rsidP="001E1F35">
      <w:pPr>
        <w:spacing w:before="240" w:after="240"/>
        <w:jc w:val="both"/>
      </w:pPr>
      <w:r>
        <w:t xml:space="preserve">While evaluating, I often found that students add </w:t>
      </w:r>
      <w:r w:rsidRPr="4A6956C5">
        <w:rPr>
          <w:b/>
          <w:bCs/>
        </w:rPr>
        <w:t xml:space="preserve">Examples, Data, and Scholars' Quotes or Comments </w:t>
      </w:r>
      <w:r>
        <w:t xml:space="preserve">mentioned in the main text to the Precis. In such a case, you are just crossing the word limit and doing no good to your Precis. </w:t>
      </w:r>
    </w:p>
    <w:p w14:paraId="7CE8D811" w14:textId="77777777" w:rsidR="001E1F35" w:rsidRDefault="001E1F35" w:rsidP="001E1F35">
      <w:pPr>
        <w:spacing w:before="240" w:after="240"/>
        <w:jc w:val="both"/>
      </w:pPr>
      <w:r>
        <w:t xml:space="preserve">You must write Precis in a more </w:t>
      </w:r>
      <w:r w:rsidRPr="2393DAFC">
        <w:rPr>
          <w:b/>
          <w:bCs/>
        </w:rPr>
        <w:t xml:space="preserve">straightforward </w:t>
      </w:r>
      <w:r>
        <w:t xml:space="preserve">form, explaining key concepts to the point and in the most precise way. </w:t>
      </w:r>
    </w:p>
    <w:p w14:paraId="0BB603B5" w14:textId="77777777" w:rsidR="001E1F35" w:rsidRDefault="001E1F35" w:rsidP="001E1F35">
      <w:pPr>
        <w:spacing w:before="240" w:after="240"/>
        <w:jc w:val="both"/>
      </w:pPr>
      <w:r>
        <w:t>Always remember, articles that are part of the main text from which you have to write your Precis are written to provide a reader with an in-depth analysis of the topic. Therefore, it mentions data and examples and cites scholars to back their arguments or points.</w:t>
      </w:r>
    </w:p>
    <w:p w14:paraId="60B8F039" w14:textId="77777777" w:rsidR="001E1F35" w:rsidRDefault="001E1F35" w:rsidP="001E1F35">
      <w:pPr>
        <w:spacing w:before="240" w:after="240"/>
        <w:jc w:val="both"/>
      </w:pPr>
      <w:r>
        <w:t>However, in Precis, you are just required to present the LONGER STORY IN SHORT and get it done within 150-200 words.</w:t>
      </w:r>
    </w:p>
    <w:p w14:paraId="31E4A0C3" w14:textId="77777777" w:rsidR="001E1F35" w:rsidRDefault="001E1F35" w:rsidP="001E1F35">
      <w:pPr>
        <w:spacing w:before="240" w:after="240"/>
        <w:jc w:val="both"/>
      </w:pPr>
      <w:r>
        <w:t xml:space="preserve">So, you must write the key ideas and do away with your Precis. This way, the examiner would also understand that you have grasped the key ideas of the main text and give you decent marks. </w:t>
      </w:r>
    </w:p>
    <w:p w14:paraId="2AF81B74" w14:textId="77777777" w:rsidR="001E1F35" w:rsidRDefault="001E1F35" w:rsidP="001E1F35">
      <w:pPr>
        <w:spacing w:before="240" w:after="240"/>
        <w:jc w:val="both"/>
      </w:pPr>
      <w:r>
        <w:t xml:space="preserve">Below is an example of the same. </w:t>
      </w:r>
    </w:p>
    <w:p w14:paraId="0B41F6FA" w14:textId="77777777" w:rsidR="001E1F35" w:rsidRDefault="001E1F35" w:rsidP="001E1F35">
      <w:pPr>
        <w:spacing w:before="240" w:after="240"/>
        <w:jc w:val="both"/>
        <w:rPr>
          <w:b/>
          <w:bCs/>
          <w:highlight w:val="yellow"/>
        </w:rPr>
      </w:pPr>
      <w:r w:rsidRPr="4A6956C5">
        <w:rPr>
          <w:b/>
          <w:bCs/>
        </w:rPr>
        <w:t xml:space="preserve">Write a precis in about 300 words from the following text. Give a suitable title. </w:t>
      </w:r>
    </w:p>
    <w:p w14:paraId="7CAC9362" w14:textId="77777777" w:rsidR="001E1F35" w:rsidRDefault="001E1F35" w:rsidP="001E1F35">
      <w:pPr>
        <w:spacing w:before="240" w:after="240"/>
        <w:jc w:val="both"/>
        <w:rPr>
          <w:b/>
          <w:bCs/>
        </w:rPr>
      </w:pPr>
      <w:r>
        <w:lastRenderedPageBreak/>
        <w:t xml:space="preserve">An </w:t>
      </w:r>
      <w:r w:rsidRPr="4A6956C5">
        <w:rPr>
          <w:b/>
          <w:bCs/>
        </w:rPr>
        <w:t xml:space="preserve">annual budget </w:t>
      </w:r>
      <w:r>
        <w:t xml:space="preserve">exercise is an important event not merely as a </w:t>
      </w:r>
      <w:r w:rsidRPr="4A6956C5">
        <w:rPr>
          <w:b/>
          <w:bCs/>
        </w:rPr>
        <w:t>statement of the country's financial accounts</w:t>
      </w:r>
      <w:r>
        <w:t xml:space="preserve"> but also as a statement of intent to lay out the </w:t>
      </w:r>
      <w:r w:rsidRPr="4A6956C5">
        <w:rPr>
          <w:b/>
          <w:bCs/>
        </w:rPr>
        <w:t>priorities of the government</w:t>
      </w:r>
      <w:r>
        <w:t xml:space="preserve"> for the next year. However, they have rarely been seen as such. But budget 2021 comes at a rare moment in history. The scale of India's economic challenges makes it imperative for it not just to spell out the government's priorities but also to </w:t>
      </w:r>
      <w:r w:rsidRPr="4A6956C5">
        <w:rPr>
          <w:b/>
          <w:bCs/>
        </w:rPr>
        <w:t xml:space="preserve">provide direction on a much-needed change in the country's economic paradigm. </w:t>
      </w:r>
    </w:p>
    <w:p w14:paraId="039F0A25" w14:textId="77777777" w:rsidR="001E1F35" w:rsidRDefault="001E1F35" w:rsidP="001E1F35">
      <w:pPr>
        <w:spacing w:before="240" w:after="240"/>
        <w:jc w:val="both"/>
      </w:pPr>
      <w:r>
        <w:t>Some of these challenges have been building up over time, culminating in the</w:t>
      </w:r>
      <w:r w:rsidRPr="4A6956C5">
        <w:rPr>
          <w:b/>
          <w:bCs/>
        </w:rPr>
        <w:t xml:space="preserve"> sharp slowdown of the economy seen in the last three years</w:t>
      </w:r>
      <w:r>
        <w:t xml:space="preserve">. Perhaps the most important is the challenge posed by the </w:t>
      </w:r>
      <w:r w:rsidRPr="4A6956C5">
        <w:rPr>
          <w:b/>
          <w:bCs/>
        </w:rPr>
        <w:t>pandemic and the consequent economic disruption</w:t>
      </w:r>
      <w:r>
        <w:t xml:space="preserve"> it has caused. The extent of the disruption is only </w:t>
      </w:r>
      <w:r w:rsidRPr="4A6956C5">
        <w:rPr>
          <w:b/>
          <w:bCs/>
        </w:rPr>
        <w:t>partly captured by</w:t>
      </w:r>
      <w:r>
        <w:t xml:space="preserve"> forecasts of gross domestic product (GDP), which is seen falling by around 8% in 2020-21. The budget's top priority should be to </w:t>
      </w:r>
      <w:r w:rsidRPr="4A6956C5">
        <w:rPr>
          <w:b/>
          <w:bCs/>
        </w:rPr>
        <w:t>invest in public health infrastructure,</w:t>
      </w:r>
      <w:r>
        <w:t xml:space="preserve"> which should include not just physical infrastructure but also </w:t>
      </w:r>
      <w:r w:rsidRPr="4A6956C5">
        <w:rPr>
          <w:b/>
          <w:bCs/>
        </w:rPr>
        <w:t>human capital.</w:t>
      </w:r>
      <w:r>
        <w:t xml:space="preserve"> Given the low priority, this sector has received over the years; there could be no better time than now to expand </w:t>
      </w:r>
      <w:r w:rsidRPr="4A6956C5">
        <w:rPr>
          <w:b/>
          <w:bCs/>
        </w:rPr>
        <w:t>public health provisioning</w:t>
      </w:r>
      <w:r>
        <w:t xml:space="preserve">. The other neglected sector is </w:t>
      </w:r>
      <w:r w:rsidRPr="4A6956C5">
        <w:rPr>
          <w:b/>
          <w:bCs/>
        </w:rPr>
        <w:t>education</w:t>
      </w:r>
      <w:r>
        <w:t xml:space="preserve">, which has also seen large disruptions due to the pandemic, with </w:t>
      </w:r>
      <w:r w:rsidRPr="4A6956C5">
        <w:rPr>
          <w:b/>
          <w:bCs/>
        </w:rPr>
        <w:t xml:space="preserve">educational institutions unable to reopen </w:t>
      </w:r>
      <w:r>
        <w:t xml:space="preserve">even now. The shift to </w:t>
      </w:r>
      <w:r w:rsidRPr="4A6956C5">
        <w:rPr>
          <w:b/>
          <w:bCs/>
        </w:rPr>
        <w:t>online teaching has reinforced some Indian inequalities</w:t>
      </w:r>
      <w:r>
        <w:t xml:space="preserve"> in the quality of and access to education and exacerbated others.</w:t>
      </w:r>
    </w:p>
    <w:p w14:paraId="0754E484" w14:textId="77777777" w:rsidR="001E1F35" w:rsidRDefault="001E1F35" w:rsidP="001E1F35">
      <w:pPr>
        <w:spacing w:before="240" w:after="240"/>
        <w:jc w:val="both"/>
        <w:rPr>
          <w:b/>
          <w:bCs/>
        </w:rPr>
      </w:pPr>
      <w:r>
        <w:t xml:space="preserve">The challenge of </w:t>
      </w:r>
      <w:r w:rsidRPr="4A6956C5">
        <w:rPr>
          <w:b/>
          <w:bCs/>
        </w:rPr>
        <w:t>creating adequate and decent new jobs</w:t>
      </w:r>
      <w:r>
        <w:t xml:space="preserve"> for an ever-increasing workforce remains India's Achilles heel. This has also contributed to a </w:t>
      </w:r>
      <w:r w:rsidRPr="4A6956C5">
        <w:rPr>
          <w:b/>
          <w:bCs/>
        </w:rPr>
        <w:t>decline in wages and incomes,</w:t>
      </w:r>
      <w:r>
        <w:t xml:space="preserve"> which has in turn adversely affected poverty reduction. Recent data on nutrition from the National Family Health Survey and India's junked consumption survey point to a worsening of </w:t>
      </w:r>
      <w:r w:rsidRPr="4A6956C5">
        <w:rPr>
          <w:b/>
          <w:bCs/>
        </w:rPr>
        <w:t xml:space="preserve">nutritional outcomes </w:t>
      </w:r>
      <w:r>
        <w:t xml:space="preserve">along with a </w:t>
      </w:r>
      <w:r w:rsidRPr="4A6956C5">
        <w:rPr>
          <w:b/>
          <w:bCs/>
        </w:rPr>
        <w:t>decline in food intake</w:t>
      </w:r>
      <w:r>
        <w:t xml:space="preserve">. While most of this data is from pre-pandemic times, there is every likelihood that the problems would have worsened after. Finally, the </w:t>
      </w:r>
      <w:r w:rsidRPr="4A6956C5">
        <w:rPr>
          <w:b/>
          <w:bCs/>
        </w:rPr>
        <w:t>distress in the rural economy, in particular the agrarian sector</w:t>
      </w:r>
      <w:r>
        <w:t xml:space="preserve">, is now a serious crisis. The ongoing farmer agitation may be over the issue of the three farm bills enacted last year, but the real reason for their anger is the </w:t>
      </w:r>
      <w:r w:rsidRPr="4A6956C5">
        <w:rPr>
          <w:b/>
          <w:bCs/>
        </w:rPr>
        <w:t>decline in farm incomes and withdrawal of state support.</w:t>
      </w:r>
    </w:p>
    <w:p w14:paraId="5ECF62D5" w14:textId="77777777" w:rsidR="001E1F35" w:rsidRDefault="001E1F35" w:rsidP="001E1F35">
      <w:pPr>
        <w:spacing w:before="240" w:after="240"/>
        <w:jc w:val="both"/>
      </w:pPr>
      <w:r>
        <w:t xml:space="preserve">The finance minister now has an opportunity to provide a road map for the addressal of these long-standing structural issues. The </w:t>
      </w:r>
      <w:r w:rsidRPr="4A6956C5">
        <w:rPr>
          <w:b/>
          <w:bCs/>
        </w:rPr>
        <w:t xml:space="preserve">solution lies in investing in people who are the greatest asset of this country. </w:t>
      </w:r>
      <w:r>
        <w:t xml:space="preserve">This not only requires greater investment in human capital through education, health, and nutrition but also increasing the purchasing power of those at the bottom of the income/wealth pyramid. </w:t>
      </w:r>
    </w:p>
    <w:p w14:paraId="550F7F23" w14:textId="77777777" w:rsidR="001E1F35" w:rsidRDefault="001E1F35" w:rsidP="001E1F35">
      <w:pPr>
        <w:spacing w:before="240" w:after="240"/>
        <w:jc w:val="both"/>
      </w:pPr>
      <w:r>
        <w:t xml:space="preserve">Further, it will reduce inequality on various dimensions and prevent the Indian growth story from getting derailed. </w:t>
      </w:r>
    </w:p>
    <w:p w14:paraId="4E8D41EC" w14:textId="77777777" w:rsidR="001E1F35" w:rsidRDefault="001E1F35" w:rsidP="001E1F35">
      <w:pPr>
        <w:spacing w:before="240" w:after="240"/>
        <w:jc w:val="both"/>
      </w:pPr>
      <w:r>
        <w:t xml:space="preserve">This, however, will require the government to give up its obsession with the fiscal deficit. It will also require it to move </w:t>
      </w:r>
      <w:r w:rsidRPr="4A6956C5">
        <w:rPr>
          <w:b/>
          <w:bCs/>
        </w:rPr>
        <w:t>away from its pro-capital policy stance to a pro-people regime.</w:t>
      </w:r>
      <w:r>
        <w:t xml:space="preserve"> Expenditure patterns should be re-oriented towards rural areas, especially agriculture, creating </w:t>
      </w:r>
      <w:r w:rsidRPr="4A6956C5">
        <w:rPr>
          <w:b/>
          <w:bCs/>
        </w:rPr>
        <w:t xml:space="preserve">non-farm jobs, </w:t>
      </w:r>
      <w:r>
        <w:t>and toward social protections for the vulnerable.</w:t>
      </w:r>
    </w:p>
    <w:p w14:paraId="1C26DD45" w14:textId="77777777" w:rsidR="001E1F35" w:rsidRDefault="001E1F35" w:rsidP="001E1F35">
      <w:pPr>
        <w:spacing w:before="240" w:after="240"/>
        <w:jc w:val="both"/>
      </w:pPr>
      <w:r>
        <w:t xml:space="preserve">An annual budget may not be the best document to do all this, given its limitations as an accounting exercise. But it is certainly an important instrument to signal a shift in the economic paradigm that successive governments have followed. The pandemic has provided </w:t>
      </w:r>
      <w:r>
        <w:lastRenderedPageBreak/>
        <w:t>an opportunity to reset India's economic model. It is up to Nirmala Sitharaman to take it or leave it.</w:t>
      </w:r>
    </w:p>
    <w:p w14:paraId="1A034E13" w14:textId="77777777" w:rsidR="001E1F35" w:rsidRDefault="001E1F35" w:rsidP="001E1F35">
      <w:pPr>
        <w:spacing w:before="240" w:after="240"/>
        <w:jc w:val="both"/>
      </w:pPr>
    </w:p>
    <w:p w14:paraId="0BD6F69D" w14:textId="77777777" w:rsidR="001E1F35" w:rsidRDefault="001E1F35" w:rsidP="001E1F35">
      <w:pPr>
        <w:spacing w:before="240" w:after="240"/>
        <w:jc w:val="both"/>
        <w:rPr>
          <w:b/>
          <w:bCs/>
          <w:highlight w:val="yellow"/>
        </w:rPr>
      </w:pPr>
      <w:r w:rsidRPr="4A6956C5">
        <w:rPr>
          <w:b/>
          <w:bCs/>
          <w:highlight w:val="yellow"/>
        </w:rPr>
        <w:t>PRECIS (Wrong Version)</w:t>
      </w:r>
    </w:p>
    <w:tbl>
      <w:tblPr>
        <w:tblStyle w:val="TableGrid"/>
        <w:tblW w:w="0" w:type="auto"/>
        <w:tblLayout w:type="fixed"/>
        <w:tblLook w:val="06A0" w:firstRow="1" w:lastRow="0" w:firstColumn="1" w:lastColumn="0" w:noHBand="1" w:noVBand="1"/>
      </w:tblPr>
      <w:tblGrid>
        <w:gridCol w:w="9360"/>
      </w:tblGrid>
      <w:tr w:rsidR="001E1F35" w14:paraId="24059D6C" w14:textId="77777777" w:rsidTr="00E12AC2">
        <w:tc>
          <w:tcPr>
            <w:tcW w:w="9360" w:type="dxa"/>
          </w:tcPr>
          <w:p w14:paraId="50BF91FE" w14:textId="77777777" w:rsidR="001E1F35" w:rsidRDefault="001E1F35" w:rsidP="00E12AC2">
            <w:pPr>
              <w:spacing w:before="240" w:after="240"/>
              <w:jc w:val="both"/>
              <w:rPr>
                <w:b/>
                <w:bCs/>
                <w:highlight w:val="yellow"/>
              </w:rPr>
            </w:pPr>
            <w:r>
              <w:t xml:space="preserve">The various challenges inflicted upon India's economy have forced its budget 2021 to not merely act as a document purposing government priority but also provide a direction for the necessary change in the country's economic paradigm. </w:t>
            </w:r>
          </w:p>
          <w:p w14:paraId="60509683" w14:textId="77777777" w:rsidR="001E1F35" w:rsidRDefault="001E1F35" w:rsidP="00E12AC2">
            <w:pPr>
              <w:spacing w:before="240" w:after="240"/>
              <w:jc w:val="both"/>
            </w:pPr>
            <w:r>
              <w:t xml:space="preserve">Some of these challenges have been building up over time, culminating in the sharp slowdown of the economy seen in the last three years. Perhaps the most important is the challenge posed by the pandemic and the consequent economic disruption it has caused. </w:t>
            </w:r>
            <w:r w:rsidRPr="4A6956C5">
              <w:rPr>
                <w:b/>
                <w:bCs/>
              </w:rPr>
              <w:t>The extent of the disruption is only partly captured by forecasts of gross domestic product (GDP), which is seen falling by around 8% in 2020-21</w:t>
            </w:r>
            <w:r>
              <w:t>. To overcome challenges posed by pandemic, the budget's focus must be on investing in public health and education. Such investment should not be limited to infrastructure development but also promote human capital.</w:t>
            </w:r>
          </w:p>
          <w:p w14:paraId="0EAB063F" w14:textId="77777777" w:rsidR="001E1F35" w:rsidRDefault="001E1F35" w:rsidP="00E12AC2">
            <w:pPr>
              <w:spacing w:before="240" w:after="240"/>
              <w:jc w:val="both"/>
            </w:pPr>
            <w:r>
              <w:t xml:space="preserve">Apart from the pandemic, the other major challenge paralyzing our economy is the inability to create jobs for the existing and future workforce, increasing malnutrition. </w:t>
            </w:r>
            <w:r w:rsidRPr="4A6956C5">
              <w:rPr>
                <w:b/>
                <w:bCs/>
              </w:rPr>
              <w:t>This can be quantified by the recent data on nutrition from the National Family Health Survey and India's junked consumption survey point to a worsening of nutritional outcomes along with a decline in food intake</w:t>
            </w:r>
            <w:r>
              <w:t xml:space="preserve">. And lastly, the distress in agriculture must be </w:t>
            </w:r>
            <w:r w:rsidRPr="4A6956C5">
              <w:rPr>
                <w:b/>
                <w:bCs/>
              </w:rPr>
              <w:t xml:space="preserve">due to the anger among the farming community due to the decline in income and withdrawal of state support. </w:t>
            </w:r>
          </w:p>
          <w:p w14:paraId="521B4C84" w14:textId="77777777" w:rsidR="001E1F35" w:rsidRDefault="001E1F35" w:rsidP="00E12AC2">
            <w:pPr>
              <w:spacing w:before="240" w:after="240"/>
              <w:jc w:val="both"/>
            </w:pPr>
            <w:r>
              <w:t>There are various solutions that FM can provide to address these pertaining challenges. The foremost step is to invest in strengthening human capital via providing quality education and necessary skills. Despite this, necessary interventions must be made to increase the purchasing power of the people. To overcome challenges pertaining to the agriculture sector, government expenditure should be directed toward rural development, promoting non-farms jobs, and ensuring social protection to a marginal section of society.</w:t>
            </w:r>
          </w:p>
          <w:p w14:paraId="7C53558B" w14:textId="77777777" w:rsidR="001E1F35" w:rsidRDefault="001E1F35" w:rsidP="00E12AC2">
            <w:pPr>
              <w:spacing w:before="240" w:after="240"/>
              <w:jc w:val="both"/>
            </w:pPr>
            <w:r>
              <w:t>The annual budget is an important tool to bring out reform in the economic paradigm. However, it solely depends on FM on how she deals with the challenges and what strategy she must adopt to bring our necessary change in dealing with these challenges.</w:t>
            </w:r>
          </w:p>
        </w:tc>
      </w:tr>
    </w:tbl>
    <w:p w14:paraId="06750FAE" w14:textId="77777777" w:rsidR="001E1F35" w:rsidRDefault="001E1F35" w:rsidP="001E1F35">
      <w:pPr>
        <w:spacing w:before="240" w:after="240"/>
        <w:jc w:val="both"/>
      </w:pPr>
      <w:r w:rsidRPr="47E639BA">
        <w:rPr>
          <w:b/>
          <w:bCs/>
        </w:rPr>
        <w:t>OR</w:t>
      </w:r>
    </w:p>
    <w:p w14:paraId="53E738B6" w14:textId="77777777" w:rsidR="001E1F35" w:rsidRDefault="001E1F35" w:rsidP="001E1F35">
      <w:pPr>
        <w:spacing w:before="240" w:after="240"/>
        <w:jc w:val="both"/>
        <w:rPr>
          <w:b/>
          <w:bCs/>
          <w:highlight w:val="yellow"/>
        </w:rPr>
      </w:pPr>
      <w:r w:rsidRPr="4A6956C5">
        <w:rPr>
          <w:b/>
          <w:bCs/>
          <w:highlight w:val="yellow"/>
        </w:rPr>
        <w:t>PRECIS (Correct Version)</w:t>
      </w:r>
    </w:p>
    <w:p w14:paraId="6877884A" w14:textId="77777777" w:rsidR="001E1F35" w:rsidRDefault="001E1F35" w:rsidP="001E1F35">
      <w:pPr>
        <w:spacing w:before="240" w:after="240"/>
        <w:jc w:val="both"/>
        <w:rPr>
          <w:b/>
          <w:bCs/>
        </w:rPr>
      </w:pPr>
      <w:r w:rsidRPr="4A6956C5">
        <w:rPr>
          <w:b/>
          <w:bCs/>
        </w:rPr>
        <w:t>Let us first create a rough structure to help us write a good precis. Don’t worry, ill teach you how to write a structure very soon.</w:t>
      </w:r>
    </w:p>
    <w:tbl>
      <w:tblPr>
        <w:tblStyle w:val="TableGrid"/>
        <w:tblW w:w="0" w:type="auto"/>
        <w:tblLayout w:type="fixed"/>
        <w:tblLook w:val="06A0" w:firstRow="1" w:lastRow="0" w:firstColumn="1" w:lastColumn="0" w:noHBand="1" w:noVBand="1"/>
      </w:tblPr>
      <w:tblGrid>
        <w:gridCol w:w="9360"/>
      </w:tblGrid>
      <w:tr w:rsidR="001E1F35" w14:paraId="225E9CAF" w14:textId="77777777" w:rsidTr="00E12AC2">
        <w:tc>
          <w:tcPr>
            <w:tcW w:w="9360" w:type="dxa"/>
          </w:tcPr>
          <w:p w14:paraId="4CB4677B" w14:textId="77777777" w:rsidR="001E1F35" w:rsidRDefault="001E1F35" w:rsidP="00E12AC2">
            <w:pPr>
              <w:spacing w:before="240" w:after="240"/>
              <w:jc w:val="both"/>
              <w:rPr>
                <w:b/>
                <w:bCs/>
              </w:rPr>
            </w:pPr>
            <w:r w:rsidRPr="4A6956C5">
              <w:rPr>
                <w:b/>
                <w:bCs/>
              </w:rPr>
              <w:t>Structure:</w:t>
            </w:r>
          </w:p>
          <w:p w14:paraId="3FF2C967" w14:textId="77777777" w:rsidR="001E1F35" w:rsidRDefault="001E1F35" w:rsidP="00E12AC2">
            <w:pPr>
              <w:spacing w:before="240" w:after="240"/>
              <w:jc w:val="both"/>
            </w:pPr>
            <w:r w:rsidRPr="4A6956C5">
              <w:lastRenderedPageBreak/>
              <w:t>Purpose of annual budget- two fold now- accounting exercise + direction and priorities of the government</w:t>
            </w:r>
          </w:p>
          <w:p w14:paraId="60254796" w14:textId="77777777" w:rsidR="001E1F35" w:rsidRDefault="001E1F35" w:rsidP="00E12AC2">
            <w:pPr>
              <w:spacing w:before="240" w:after="240"/>
              <w:jc w:val="both"/>
            </w:pPr>
            <w:r w:rsidRPr="4A6956C5">
              <w:t xml:space="preserve">Challenges that </w:t>
            </w:r>
            <w:proofErr w:type="spellStart"/>
            <w:r w:rsidRPr="4A6956C5">
              <w:t>indian</w:t>
            </w:r>
            <w:proofErr w:type="spellEnd"/>
            <w:r w:rsidRPr="4A6956C5">
              <w:t xml:space="preserve"> economy faces-</w:t>
            </w:r>
          </w:p>
          <w:p w14:paraId="11383729" w14:textId="77777777" w:rsidR="001E1F35" w:rsidRDefault="001E1F35" w:rsidP="001E1F35">
            <w:pPr>
              <w:pStyle w:val="ListParagraph"/>
              <w:numPr>
                <w:ilvl w:val="0"/>
                <w:numId w:val="38"/>
              </w:numPr>
              <w:spacing w:before="240" w:after="240"/>
              <w:jc w:val="both"/>
            </w:pPr>
            <w:r w:rsidRPr="4A6956C5">
              <w:t>Human capital development- public health infra</w:t>
            </w:r>
          </w:p>
          <w:p w14:paraId="34A8E86D" w14:textId="77777777" w:rsidR="001E1F35" w:rsidRDefault="001E1F35" w:rsidP="001E1F35">
            <w:pPr>
              <w:pStyle w:val="ListParagraph"/>
              <w:numPr>
                <w:ilvl w:val="0"/>
                <w:numId w:val="38"/>
              </w:numPr>
              <w:spacing w:before="240" w:after="240"/>
              <w:jc w:val="both"/>
            </w:pPr>
            <w:r w:rsidRPr="4A6956C5">
              <w:t>Education- equal access, and quality of education</w:t>
            </w:r>
          </w:p>
          <w:p w14:paraId="4EE970D8" w14:textId="77777777" w:rsidR="001E1F35" w:rsidRDefault="001E1F35" w:rsidP="001E1F35">
            <w:pPr>
              <w:pStyle w:val="ListParagraph"/>
              <w:numPr>
                <w:ilvl w:val="0"/>
                <w:numId w:val="38"/>
              </w:numPr>
              <w:spacing w:before="240" w:after="240"/>
              <w:jc w:val="both"/>
            </w:pPr>
            <w:r w:rsidRPr="4A6956C5">
              <w:t>Creating new jobs for the youth</w:t>
            </w:r>
          </w:p>
          <w:p w14:paraId="6C9AE0BD" w14:textId="77777777" w:rsidR="001E1F35" w:rsidRDefault="001E1F35" w:rsidP="001E1F35">
            <w:pPr>
              <w:pStyle w:val="ListParagraph"/>
              <w:numPr>
                <w:ilvl w:val="0"/>
                <w:numId w:val="38"/>
              </w:numPr>
              <w:spacing w:before="240" w:after="240"/>
              <w:jc w:val="both"/>
            </w:pPr>
            <w:r w:rsidRPr="4A6956C5">
              <w:t>Nutritional outcomes and decline in food intake</w:t>
            </w:r>
          </w:p>
          <w:p w14:paraId="0CAC9D70" w14:textId="77777777" w:rsidR="001E1F35" w:rsidRDefault="001E1F35" w:rsidP="001E1F35">
            <w:pPr>
              <w:pStyle w:val="ListParagraph"/>
              <w:numPr>
                <w:ilvl w:val="0"/>
                <w:numId w:val="38"/>
              </w:numPr>
              <w:spacing w:before="240" w:after="240"/>
              <w:jc w:val="both"/>
            </w:pPr>
            <w:r w:rsidRPr="4A6956C5">
              <w:t>Distress in rural economy- decline in farm income</w:t>
            </w:r>
          </w:p>
          <w:p w14:paraId="55207F05" w14:textId="77777777" w:rsidR="001E1F35" w:rsidRDefault="001E1F35" w:rsidP="00E12AC2">
            <w:pPr>
              <w:spacing w:before="240" w:after="240"/>
              <w:jc w:val="both"/>
            </w:pPr>
            <w:r w:rsidRPr="4A6956C5">
              <w:t>Solution-</w:t>
            </w:r>
          </w:p>
          <w:p w14:paraId="5AB5B888" w14:textId="77777777" w:rsidR="001E1F35" w:rsidRDefault="001E1F35" w:rsidP="001E1F35">
            <w:pPr>
              <w:pStyle w:val="ListParagraph"/>
              <w:numPr>
                <w:ilvl w:val="0"/>
                <w:numId w:val="37"/>
              </w:numPr>
              <w:spacing w:before="240" w:after="240"/>
              <w:jc w:val="both"/>
            </w:pPr>
            <w:r w:rsidRPr="4A6956C5">
              <w:t>Invest in people</w:t>
            </w:r>
          </w:p>
          <w:p w14:paraId="087531D2" w14:textId="77777777" w:rsidR="001E1F35" w:rsidRDefault="001E1F35" w:rsidP="001E1F35">
            <w:pPr>
              <w:pStyle w:val="ListParagraph"/>
              <w:numPr>
                <w:ilvl w:val="0"/>
                <w:numId w:val="37"/>
              </w:numPr>
              <w:spacing w:before="240" w:after="240"/>
              <w:jc w:val="both"/>
            </w:pPr>
            <w:r w:rsidRPr="4A6956C5">
              <w:t>Let go of obsession with fiscal deficit</w:t>
            </w:r>
          </w:p>
          <w:p w14:paraId="1304F4CC" w14:textId="77777777" w:rsidR="001E1F35" w:rsidRDefault="001E1F35" w:rsidP="001E1F35">
            <w:pPr>
              <w:pStyle w:val="ListParagraph"/>
              <w:numPr>
                <w:ilvl w:val="0"/>
                <w:numId w:val="37"/>
              </w:numPr>
              <w:spacing w:before="240" w:after="240"/>
              <w:jc w:val="both"/>
            </w:pPr>
            <w:r w:rsidRPr="4A6956C5">
              <w:t>Pro capital to pro people stance</w:t>
            </w:r>
          </w:p>
          <w:p w14:paraId="402FEFBB" w14:textId="77777777" w:rsidR="001E1F35" w:rsidRDefault="001E1F35" w:rsidP="001E1F35">
            <w:pPr>
              <w:pStyle w:val="ListParagraph"/>
              <w:numPr>
                <w:ilvl w:val="0"/>
                <w:numId w:val="37"/>
              </w:numPr>
              <w:spacing w:before="240" w:after="240"/>
              <w:jc w:val="both"/>
            </w:pPr>
            <w:r w:rsidRPr="4A6956C5">
              <w:t xml:space="preserve">Create </w:t>
            </w:r>
            <w:proofErr w:type="spellStart"/>
            <w:r w:rsidRPr="4A6956C5">
              <w:t>non farm</w:t>
            </w:r>
            <w:proofErr w:type="spellEnd"/>
            <w:r w:rsidRPr="4A6956C5">
              <w:t xml:space="preserve"> jobs in rural areas</w:t>
            </w:r>
          </w:p>
          <w:p w14:paraId="0A0CA690" w14:textId="77777777" w:rsidR="001E1F35" w:rsidRDefault="001E1F35" w:rsidP="00E12AC2">
            <w:pPr>
              <w:jc w:val="both"/>
              <w:rPr>
                <w:b/>
                <w:bCs/>
              </w:rPr>
            </w:pPr>
          </w:p>
        </w:tc>
      </w:tr>
    </w:tbl>
    <w:p w14:paraId="22ADAC29" w14:textId="77777777" w:rsidR="001E1F35" w:rsidRDefault="001E1F35" w:rsidP="001E1F35">
      <w:pPr>
        <w:spacing w:before="240" w:after="240"/>
        <w:jc w:val="both"/>
        <w:rPr>
          <w:b/>
          <w:bCs/>
        </w:rPr>
      </w:pPr>
      <w:r w:rsidRPr="4A6956C5">
        <w:rPr>
          <w:b/>
          <w:bCs/>
        </w:rPr>
        <w:lastRenderedPageBreak/>
        <w:t>Now, based on this structure, let’s create our precis. You can see that the structure here contains all keywords that can be used in the precis to maintain its impact on the examiner.</w:t>
      </w:r>
    </w:p>
    <w:tbl>
      <w:tblPr>
        <w:tblStyle w:val="TableGrid"/>
        <w:tblW w:w="0" w:type="auto"/>
        <w:tblLayout w:type="fixed"/>
        <w:tblLook w:val="06A0" w:firstRow="1" w:lastRow="0" w:firstColumn="1" w:lastColumn="0" w:noHBand="1" w:noVBand="1"/>
      </w:tblPr>
      <w:tblGrid>
        <w:gridCol w:w="9360"/>
      </w:tblGrid>
      <w:tr w:rsidR="001E1F35" w14:paraId="14FC10BD" w14:textId="77777777" w:rsidTr="00E12AC2">
        <w:tc>
          <w:tcPr>
            <w:tcW w:w="9360" w:type="dxa"/>
          </w:tcPr>
          <w:p w14:paraId="7BB2586A" w14:textId="77777777" w:rsidR="001E1F35" w:rsidRDefault="001E1F35" w:rsidP="00E12AC2">
            <w:pPr>
              <w:spacing w:before="240" w:after="240"/>
              <w:jc w:val="both"/>
            </w:pPr>
            <w:r>
              <w:t>The new budget has come at a very crucial time of history, where it must not merely act as any financial statement but provide direction to the economy by spelling out priorities of the government for development.</w:t>
            </w:r>
          </w:p>
          <w:p w14:paraId="03F6CB34" w14:textId="77777777" w:rsidR="001E1F35" w:rsidRDefault="001E1F35" w:rsidP="00E12AC2">
            <w:pPr>
              <w:spacing w:before="240" w:after="240"/>
              <w:jc w:val="both"/>
            </w:pPr>
            <w:r>
              <w:t>Some of the existing challenges that are resulting in a slowdown in Indian economy are-</w:t>
            </w:r>
          </w:p>
          <w:p w14:paraId="2DDE4490" w14:textId="77777777" w:rsidR="001E1F35" w:rsidRDefault="001E1F35" w:rsidP="00E12AC2">
            <w:pPr>
              <w:spacing w:before="240" w:after="240"/>
              <w:jc w:val="both"/>
            </w:pPr>
            <w:r>
              <w:t xml:space="preserve">The investment in public health infrastructure and overall human capital development is very low in India. The budget is an opportunity to re-focus on investing in public health. </w:t>
            </w:r>
          </w:p>
          <w:p w14:paraId="42F90468" w14:textId="77777777" w:rsidR="001E1F35" w:rsidRDefault="001E1F35" w:rsidP="00E12AC2">
            <w:pPr>
              <w:spacing w:before="240" w:after="240"/>
              <w:jc w:val="both"/>
            </w:pPr>
            <w:r>
              <w:t xml:space="preserve">Education faces the dual problem of unequal access and inadequate quality. The budget can correct the problem by investing heavily in education for the masses, especially the poor. </w:t>
            </w:r>
          </w:p>
          <w:p w14:paraId="662AD72E" w14:textId="77777777" w:rsidR="001E1F35" w:rsidRDefault="001E1F35" w:rsidP="00E12AC2">
            <w:pPr>
              <w:spacing w:before="240" w:after="240"/>
              <w:jc w:val="both"/>
            </w:pPr>
            <w:r>
              <w:t>Another challenge is enough jobs for the existing workforce. Less jobs also impact the wage rate for existing workers, pushing them into poverty even faster and resulting in malnutrition. It is the responsibility of a government to spell out its direction and vision for creating good quality jobs.</w:t>
            </w:r>
          </w:p>
          <w:p w14:paraId="148DF1E8" w14:textId="77777777" w:rsidR="001E1F35" w:rsidRDefault="001E1F35" w:rsidP="00E12AC2">
            <w:pPr>
              <w:spacing w:before="240" w:after="240"/>
              <w:jc w:val="both"/>
            </w:pPr>
            <w:r>
              <w:t xml:space="preserve">As per NFHS, the nutritional outcomes of India are on a decline due to falling availability of jobs for the youth. </w:t>
            </w:r>
          </w:p>
          <w:p w14:paraId="2485FDDE" w14:textId="77777777" w:rsidR="001E1F35" w:rsidRDefault="001E1F35" w:rsidP="00E12AC2">
            <w:pPr>
              <w:spacing w:before="240" w:after="240" w:line="259" w:lineRule="auto"/>
              <w:jc w:val="both"/>
            </w:pPr>
            <w:r w:rsidRPr="4A6956C5">
              <w:t xml:space="preserve">The rural economy is also in distress due to decline in farm income that is borne out of a distressed agriculture. </w:t>
            </w:r>
          </w:p>
          <w:p w14:paraId="4368E40C" w14:textId="77777777" w:rsidR="001E1F35" w:rsidRDefault="001E1F35" w:rsidP="00E12AC2">
            <w:pPr>
              <w:spacing w:before="240" w:after="240"/>
              <w:jc w:val="both"/>
            </w:pPr>
            <w:r>
              <w:t xml:space="preserve">There are various solutions that FM can provide to address these pertaining issues. The foremost step is to invest in strengthening human capital via delivering quality education and necessary skills. Despite this, essential interventions must be made to increase the purchasing </w:t>
            </w:r>
            <w:r>
              <w:lastRenderedPageBreak/>
              <w:t>power of the people. To overcome the challenges of the agriculture sector, government expenditure should be directed toward rural development, promoting non-farms jobs, and ensuring social protection for a marginal section of society.</w:t>
            </w:r>
          </w:p>
          <w:p w14:paraId="2A017541" w14:textId="77777777" w:rsidR="001E1F35" w:rsidRDefault="001E1F35" w:rsidP="00E12AC2">
            <w:pPr>
              <w:spacing w:before="240" w:after="240"/>
              <w:jc w:val="both"/>
            </w:pPr>
            <w:r w:rsidRPr="4A6956C5">
              <w:t>There is a need to let go of obsession with fiscal deficit and follow a pro people stance in the budget. Now it's up-to the FM to provide the right direction towards development through the annual budget.</w:t>
            </w:r>
          </w:p>
        </w:tc>
      </w:tr>
    </w:tbl>
    <w:p w14:paraId="251AD923" w14:textId="77777777" w:rsidR="001E1F35" w:rsidRDefault="001E1F35" w:rsidP="001E1F35">
      <w:pPr>
        <w:spacing w:before="240" w:after="240"/>
        <w:jc w:val="both"/>
      </w:pPr>
      <w:r>
        <w:lastRenderedPageBreak/>
        <w:t>Adding data, examples, or studies, as shown in the above example, will not be beneficial and will make your Precis lengthy and complex. Therefore, in order to keep it simple and within the given word limits, we must write to the point Precis.</w:t>
      </w:r>
    </w:p>
    <w:p w14:paraId="1208C937" w14:textId="77777777" w:rsidR="001E1F35" w:rsidRDefault="001E1F35" w:rsidP="001E1F35">
      <w:pPr>
        <w:spacing w:before="240" w:after="240"/>
        <w:jc w:val="both"/>
      </w:pPr>
      <w:r>
        <w:t xml:space="preserve">Moving on with another expectation of the examiner from your Precis. </w:t>
      </w:r>
    </w:p>
    <w:p w14:paraId="761C10FA" w14:textId="77777777" w:rsidR="001E1F35" w:rsidRDefault="001E1F35" w:rsidP="001E1F35">
      <w:pPr>
        <w:spacing w:before="240" w:after="240"/>
        <w:jc w:val="both"/>
      </w:pPr>
      <w:r w:rsidRPr="47E639BA">
        <w:rPr>
          <w:b/>
          <w:bCs/>
        </w:rPr>
        <w:t>4. No opinionated precis</w:t>
      </w:r>
    </w:p>
    <w:p w14:paraId="2DC44A65" w14:textId="77777777" w:rsidR="001E1F35" w:rsidRDefault="001E1F35" w:rsidP="001E1F35">
      <w:pPr>
        <w:spacing w:before="240" w:after="240"/>
        <w:jc w:val="both"/>
        <w:rPr>
          <w:b/>
          <w:bCs/>
          <w:i/>
          <w:iCs/>
        </w:rPr>
      </w:pPr>
      <w:r>
        <w:t xml:space="preserve">Precis is never about your opinion or point of view, so always refrain from adding words like: </w:t>
      </w:r>
    </w:p>
    <w:p w14:paraId="5E66DD08" w14:textId="77777777" w:rsidR="001E1F35" w:rsidRDefault="001E1F35" w:rsidP="001E1F35">
      <w:pPr>
        <w:spacing w:before="240" w:after="240"/>
        <w:jc w:val="both"/>
        <w:rPr>
          <w:b/>
          <w:bCs/>
          <w:i/>
          <w:iCs/>
        </w:rPr>
      </w:pPr>
      <w:r w:rsidRPr="47E639BA">
        <w:rPr>
          <w:b/>
          <w:bCs/>
          <w:i/>
          <w:iCs/>
        </w:rPr>
        <w:t>In my opinion….</w:t>
      </w:r>
    </w:p>
    <w:p w14:paraId="2B3A5BAB" w14:textId="77777777" w:rsidR="001E1F35" w:rsidRDefault="001E1F35" w:rsidP="001E1F35">
      <w:pPr>
        <w:spacing w:before="240" w:after="240"/>
        <w:jc w:val="both"/>
        <w:rPr>
          <w:b/>
          <w:bCs/>
          <w:i/>
          <w:iCs/>
        </w:rPr>
      </w:pPr>
      <w:r w:rsidRPr="47E639BA">
        <w:rPr>
          <w:b/>
          <w:bCs/>
          <w:i/>
          <w:iCs/>
        </w:rPr>
        <w:t xml:space="preserve">I believe…. </w:t>
      </w:r>
    </w:p>
    <w:p w14:paraId="78DB67D7" w14:textId="77777777" w:rsidR="001E1F35" w:rsidRDefault="001E1F35" w:rsidP="001E1F35">
      <w:pPr>
        <w:spacing w:before="240" w:after="240"/>
        <w:jc w:val="both"/>
        <w:rPr>
          <w:b/>
          <w:bCs/>
          <w:i/>
          <w:iCs/>
        </w:rPr>
      </w:pPr>
      <w:r>
        <w:t xml:space="preserve">It is also not asking to add some scholar's ideas or philosophy, so always refrain from adding words like: </w:t>
      </w:r>
    </w:p>
    <w:p w14:paraId="142B9034" w14:textId="77777777" w:rsidR="001E1F35" w:rsidRDefault="001E1F35" w:rsidP="001E1F35">
      <w:pPr>
        <w:spacing w:before="240" w:after="240"/>
        <w:jc w:val="both"/>
        <w:rPr>
          <w:b/>
          <w:bCs/>
          <w:i/>
          <w:iCs/>
        </w:rPr>
      </w:pPr>
      <w:r w:rsidRPr="2393DAFC">
        <w:rPr>
          <w:b/>
          <w:bCs/>
          <w:i/>
          <w:iCs/>
        </w:rPr>
        <w:t>In terms of….</w:t>
      </w:r>
    </w:p>
    <w:p w14:paraId="6647E059" w14:textId="77777777" w:rsidR="001E1F35" w:rsidRDefault="001E1F35" w:rsidP="001E1F35">
      <w:pPr>
        <w:spacing w:before="240" w:after="240"/>
        <w:jc w:val="both"/>
        <w:rPr>
          <w:b/>
          <w:bCs/>
          <w:i/>
          <w:iCs/>
        </w:rPr>
      </w:pPr>
      <w:r w:rsidRPr="2393DAFC">
        <w:rPr>
          <w:b/>
          <w:bCs/>
          <w:i/>
          <w:iCs/>
        </w:rPr>
        <w:t>According to this/that……</w:t>
      </w:r>
    </w:p>
    <w:p w14:paraId="6E769EC8" w14:textId="77777777" w:rsidR="001E1F35" w:rsidRDefault="001E1F35" w:rsidP="001E1F35">
      <w:pPr>
        <w:spacing w:before="240" w:after="240"/>
        <w:jc w:val="both"/>
        <w:rPr>
          <w:b/>
          <w:bCs/>
          <w:i/>
          <w:iCs/>
        </w:rPr>
      </w:pPr>
      <w:proofErr w:type="spellStart"/>
      <w:r w:rsidRPr="2393DAFC">
        <w:rPr>
          <w:b/>
          <w:bCs/>
          <w:i/>
          <w:iCs/>
        </w:rPr>
        <w:t>He/She</w:t>
      </w:r>
      <w:proofErr w:type="spellEnd"/>
      <w:r w:rsidRPr="2393DAFC">
        <w:rPr>
          <w:b/>
          <w:bCs/>
          <w:i/>
          <w:iCs/>
        </w:rPr>
        <w:t xml:space="preserve"> believes so and so….</w:t>
      </w:r>
    </w:p>
    <w:p w14:paraId="57B64070" w14:textId="77777777" w:rsidR="001E1F35" w:rsidRDefault="001E1F35" w:rsidP="001E1F35">
      <w:pPr>
        <w:spacing w:before="240" w:after="240"/>
        <w:jc w:val="both"/>
        <w:rPr>
          <w:b/>
          <w:bCs/>
          <w:i/>
          <w:iCs/>
        </w:rPr>
      </w:pPr>
      <w:r>
        <w:t xml:space="preserve">Such phrases will only waste your time, effort, and words and will do no good. </w:t>
      </w:r>
    </w:p>
    <w:p w14:paraId="05D2E42E" w14:textId="77777777" w:rsidR="001E1F35" w:rsidRDefault="001E1F35" w:rsidP="001E1F35">
      <w:pPr>
        <w:spacing w:before="240" w:after="240"/>
        <w:jc w:val="both"/>
        <w:rPr>
          <w:b/>
          <w:bCs/>
          <w:i/>
          <w:iCs/>
        </w:rPr>
      </w:pPr>
      <w:r>
        <w:t xml:space="preserve">I understand that due to the neck-to-neck competition, you might want your Precis to be an OUTLIER or stand out from others to score high. In doing so, you do all sorts of things, and believe me, I have seen students doing such things. </w:t>
      </w:r>
    </w:p>
    <w:p w14:paraId="068863E0" w14:textId="77777777" w:rsidR="001E1F35" w:rsidRDefault="001E1F35" w:rsidP="001E1F35">
      <w:pPr>
        <w:spacing w:before="240" w:after="240"/>
        <w:jc w:val="both"/>
        <w:rPr>
          <w:b/>
          <w:bCs/>
          <w:i/>
          <w:iCs/>
        </w:rPr>
      </w:pPr>
      <w:r>
        <w:t xml:space="preserve">It has done no good but did harm many in terms of marks deduction. </w:t>
      </w:r>
    </w:p>
    <w:p w14:paraId="396C2D77" w14:textId="77777777" w:rsidR="001E1F35" w:rsidRDefault="001E1F35" w:rsidP="001E1F35">
      <w:pPr>
        <w:spacing w:before="240" w:after="240"/>
        <w:jc w:val="both"/>
        <w:rPr>
          <w:b/>
          <w:bCs/>
          <w:i/>
          <w:iCs/>
        </w:rPr>
      </w:pPr>
      <w:r>
        <w:t xml:space="preserve">Precis, as mentioned, is all about the main text and not some opinion or arguments-based question where you have to prove one point over another. You are not required to judge the topic. You just need to present the topic with your understanding and words. </w:t>
      </w:r>
    </w:p>
    <w:p w14:paraId="061904B4" w14:textId="77777777" w:rsidR="001E1F35" w:rsidRDefault="001E1F35" w:rsidP="001E1F35">
      <w:pPr>
        <w:spacing w:before="240" w:after="240"/>
        <w:jc w:val="both"/>
        <w:rPr>
          <w:b/>
          <w:bCs/>
          <w:i/>
          <w:iCs/>
        </w:rPr>
      </w:pPr>
      <w:r>
        <w:t>Argument building, present thesis, and anti-thesis of concepts are a thing of the essay. Precis is simple, as I already mentioned above; therefore, we must not complicate it by putting an extraordinary effort.</w:t>
      </w:r>
    </w:p>
    <w:p w14:paraId="08D61209" w14:textId="77777777" w:rsidR="001E1F35" w:rsidRDefault="001E1F35" w:rsidP="001E1F35">
      <w:pPr>
        <w:spacing w:before="240" w:after="240"/>
        <w:jc w:val="both"/>
        <w:rPr>
          <w:b/>
          <w:bCs/>
          <w:i/>
          <w:iCs/>
        </w:rPr>
      </w:pPr>
      <w:r>
        <w:t>Believe me; such an extraordinary effort won't make your Precis extraordinary.</w:t>
      </w:r>
    </w:p>
    <w:p w14:paraId="177E8FEE" w14:textId="77777777" w:rsidR="001E1F35" w:rsidRDefault="001E1F35" w:rsidP="001E1F35">
      <w:pPr>
        <w:spacing w:before="240" w:after="240"/>
        <w:jc w:val="both"/>
      </w:pPr>
      <w:r w:rsidRPr="4A6956C5">
        <w:rPr>
          <w:b/>
          <w:bCs/>
        </w:rPr>
        <w:t>5. Clarity in your Precis writing</w:t>
      </w:r>
    </w:p>
    <w:p w14:paraId="6D645AD3" w14:textId="77777777" w:rsidR="001E1F35" w:rsidRDefault="001E1F35" w:rsidP="001E1F35">
      <w:pPr>
        <w:spacing w:before="240" w:after="240"/>
        <w:jc w:val="both"/>
      </w:pPr>
      <w:r>
        <w:lastRenderedPageBreak/>
        <w:t>Precis writing is included in your exams to evaluate your understanding and writing skills; therefore, clarity with the fundamental ideas mentioned in the main text is an essential aspect that the examiner looks forward to in your Precis.</w:t>
      </w:r>
    </w:p>
    <w:p w14:paraId="3DFD47CA" w14:textId="77777777" w:rsidR="001E1F35" w:rsidRDefault="001E1F35" w:rsidP="001E1F35">
      <w:pPr>
        <w:spacing w:before="240" w:after="240"/>
        <w:jc w:val="both"/>
      </w:pPr>
      <w:r>
        <w:t xml:space="preserve">The Precis you write should reflect your understanding of the text's central ideas and what it wants to convey. It should be within word limit and there is minimal need to repeat examples or numbers, unless they are very important.  </w:t>
      </w:r>
    </w:p>
    <w:p w14:paraId="38B7E308" w14:textId="77777777" w:rsidR="001E1F35" w:rsidRDefault="001E1F35" w:rsidP="001E1F35">
      <w:pPr>
        <w:spacing w:before="240" w:after="240"/>
        <w:jc w:val="both"/>
      </w:pPr>
      <w:r>
        <w:t xml:space="preserve">Your Precis should be well-structured and present the important ideas in the same manner as it is mentioned in the main text. </w:t>
      </w:r>
    </w:p>
    <w:p w14:paraId="018D6ACC" w14:textId="77777777" w:rsidR="001E1F35" w:rsidRDefault="001E1F35" w:rsidP="001E1F35">
      <w:pPr>
        <w:spacing w:before="240" w:after="240"/>
        <w:jc w:val="both"/>
      </w:pPr>
      <w:r>
        <w:t>Without clarity, no matter how much shorter and in your own words your Precis is, if the examiner cannot understand what you have written, he/she will not pay attention to you and score it the least.</w:t>
      </w:r>
    </w:p>
    <w:p w14:paraId="2946D320" w14:textId="77777777" w:rsidR="001E1F35" w:rsidRDefault="001E1F35" w:rsidP="001E1F35">
      <w:pPr>
        <w:spacing w:before="240" w:after="240"/>
        <w:jc w:val="both"/>
      </w:pPr>
      <w:r w:rsidRPr="0219585A">
        <w:rPr>
          <w:b/>
          <w:bCs/>
        </w:rPr>
        <w:t>6. Precis should be complete.</w:t>
      </w:r>
    </w:p>
    <w:p w14:paraId="1D1E4340" w14:textId="77777777" w:rsidR="001E1F35" w:rsidRDefault="001E1F35" w:rsidP="001E1F35">
      <w:pPr>
        <w:spacing w:before="240" w:after="240"/>
        <w:jc w:val="both"/>
      </w:pPr>
      <w:r>
        <w:t>With this, I mean that Precis should completely reflect the ideas that the main text wants to convey in such a way that if the examiner has not read the main text but reads your Precis, he/she can paint the whole picture that the text wants to say.</w:t>
      </w:r>
    </w:p>
    <w:p w14:paraId="2D06BE50" w14:textId="77777777" w:rsidR="001E1F35" w:rsidRDefault="001E1F35" w:rsidP="001E1F35">
      <w:pPr>
        <w:spacing w:before="240" w:after="240"/>
        <w:jc w:val="both"/>
      </w:pPr>
      <w:r>
        <w:t xml:space="preserve">As we all know, the examiner has so many copies to evaluate and definitely will not waste their time reading the main text of the Precis; however, let's suppose he has given a rough read to the main text. Even then, he would look forward to your Precis in such a way that he gets a holistic idea about the main text. </w:t>
      </w:r>
    </w:p>
    <w:p w14:paraId="76BFCCE7" w14:textId="77777777" w:rsidR="001E1F35" w:rsidRDefault="001E1F35" w:rsidP="001E1F35">
      <w:pPr>
        <w:spacing w:before="240" w:after="240"/>
        <w:jc w:val="both"/>
      </w:pPr>
      <w:r>
        <w:t xml:space="preserve">Therefore, fragmented ideas or structures should be off the table, and complete and well-structured ideas and thoughts should be on the table while writing Precis. </w:t>
      </w:r>
    </w:p>
    <w:p w14:paraId="3724A734" w14:textId="77777777" w:rsidR="001E1F35" w:rsidRDefault="001E1F35" w:rsidP="001E1F35">
      <w:pPr>
        <w:spacing w:before="240" w:after="240"/>
        <w:jc w:val="both"/>
      </w:pPr>
      <w:r w:rsidRPr="2393DAFC">
        <w:rPr>
          <w:b/>
          <w:bCs/>
        </w:rPr>
        <w:t>7. A suitable title</w:t>
      </w:r>
    </w:p>
    <w:p w14:paraId="142F39B4" w14:textId="77777777" w:rsidR="001E1F35" w:rsidRDefault="001E1F35" w:rsidP="001E1F35">
      <w:pPr>
        <w:spacing w:before="240" w:after="240"/>
        <w:jc w:val="both"/>
      </w:pPr>
      <w:r>
        <w:t xml:space="preserve">Towards the end, you have to provide the title to the Precis; it is asked in the question itself. Therefore, the examiner always looks forward to a title that aptly capture the essence of the main text. </w:t>
      </w:r>
    </w:p>
    <w:p w14:paraId="72C570A0" w14:textId="77777777" w:rsidR="001E1F35" w:rsidRDefault="001E1F35" w:rsidP="001E1F35">
      <w:pPr>
        <w:spacing w:before="240" w:after="240"/>
        <w:jc w:val="both"/>
      </w:pPr>
      <w:r>
        <w:t xml:space="preserve">Remember that the titles should be short, precise, and eye-catching. I hope you know the importance of the title for any articles, books, and manuscripts. </w:t>
      </w:r>
    </w:p>
    <w:p w14:paraId="1B7E99D8" w14:textId="77777777" w:rsidR="001E1F35" w:rsidRDefault="001E1F35" w:rsidP="001E1F35">
      <w:pPr>
        <w:spacing w:before="240" w:after="240"/>
        <w:jc w:val="both"/>
      </w:pPr>
      <w:r>
        <w:t>Let me help you with this.</w:t>
      </w:r>
    </w:p>
    <w:p w14:paraId="62E0C6B6" w14:textId="77777777" w:rsidR="001E1F35" w:rsidRDefault="001E1F35" w:rsidP="001E1F35">
      <w:pPr>
        <w:spacing w:before="240" w:after="240"/>
        <w:jc w:val="both"/>
      </w:pPr>
      <w:r>
        <w:t xml:space="preserve">It is the first introduction to the article and a major determinant of whether the article will be read or should draw the reader's attention or interest. </w:t>
      </w:r>
    </w:p>
    <w:p w14:paraId="64342CC0" w14:textId="77777777" w:rsidR="001E1F35" w:rsidRDefault="001E1F35" w:rsidP="001E1F35">
      <w:pPr>
        <w:spacing w:before="240" w:after="240"/>
        <w:jc w:val="both"/>
      </w:pPr>
      <w:r>
        <w:t xml:space="preserve">It should accurately, completely, and specifically indicate the focus of the article and must contain relevant keywords. </w:t>
      </w:r>
    </w:p>
    <w:p w14:paraId="40A5AC86" w14:textId="77777777" w:rsidR="001E1F35" w:rsidRDefault="001E1F35" w:rsidP="001E1F35">
      <w:pPr>
        <w:spacing w:before="240" w:after="240"/>
        <w:jc w:val="both"/>
      </w:pPr>
      <w:r>
        <w:t>You must be thinking, what is the right way for titling your Precis, which is apt and relevant. In that case, we will surely discuss it in the second part of the session/document. Before that, let's see an example of it.</w:t>
      </w:r>
    </w:p>
    <w:p w14:paraId="2ED8644D" w14:textId="77777777" w:rsidR="001E1F35" w:rsidRDefault="001E1F35" w:rsidP="001E1F35">
      <w:pPr>
        <w:spacing w:before="240" w:after="240"/>
        <w:jc w:val="both"/>
        <w:rPr>
          <w:b/>
          <w:bCs/>
          <w:highlight w:val="yellow"/>
        </w:rPr>
      </w:pPr>
      <w:r w:rsidRPr="0219585A">
        <w:rPr>
          <w:b/>
          <w:bCs/>
        </w:rPr>
        <w:lastRenderedPageBreak/>
        <w:t>(</w:t>
      </w:r>
      <w:r w:rsidRPr="0219585A">
        <w:rPr>
          <w:b/>
          <w:bCs/>
          <w:highlight w:val="yellow"/>
        </w:rPr>
        <w:t>Example)</w:t>
      </w:r>
    </w:p>
    <w:p w14:paraId="3E8CACB9" w14:textId="77777777" w:rsidR="001E1F35" w:rsidRDefault="001E1F35" w:rsidP="001E1F35">
      <w:pPr>
        <w:spacing w:before="240" w:after="240"/>
        <w:jc w:val="both"/>
      </w:pPr>
      <w:r w:rsidRPr="0219585A">
        <w:rPr>
          <w:b/>
          <w:bCs/>
        </w:rPr>
        <w:t xml:space="preserve">Write a precis in about 200-250 words from the following text. Give a suitable title. </w:t>
      </w:r>
    </w:p>
    <w:p w14:paraId="35CB0B60" w14:textId="77777777" w:rsidR="001E1F35" w:rsidRDefault="001E1F35" w:rsidP="001E1F35">
      <w:pPr>
        <w:spacing w:before="240" w:after="240"/>
        <w:jc w:val="both"/>
      </w:pPr>
      <w:r>
        <w:t>An annual budget exercise is an important event not merely as a statement of the country's financial accounts but also as a statement of intent to lay out the priorities of the government for the next year…………</w:t>
      </w:r>
    </w:p>
    <w:tbl>
      <w:tblPr>
        <w:tblStyle w:val="TableGrid"/>
        <w:tblW w:w="0" w:type="auto"/>
        <w:tblLayout w:type="fixed"/>
        <w:tblLook w:val="06A0" w:firstRow="1" w:lastRow="0" w:firstColumn="1" w:lastColumn="0" w:noHBand="1" w:noVBand="1"/>
      </w:tblPr>
      <w:tblGrid>
        <w:gridCol w:w="9360"/>
      </w:tblGrid>
      <w:tr w:rsidR="001E1F35" w14:paraId="5C2E8CE6" w14:textId="77777777" w:rsidTr="00E12AC2">
        <w:tc>
          <w:tcPr>
            <w:tcW w:w="9360" w:type="dxa"/>
          </w:tcPr>
          <w:p w14:paraId="4980375E" w14:textId="77777777" w:rsidR="001E1F35" w:rsidRDefault="001E1F35" w:rsidP="00E12AC2">
            <w:pPr>
              <w:spacing w:before="240" w:after="240"/>
              <w:jc w:val="both"/>
            </w:pPr>
            <w:r w:rsidRPr="4A6956C5">
              <w:rPr>
                <w:b/>
                <w:bCs/>
              </w:rPr>
              <w:t>TITLE</w:t>
            </w:r>
          </w:p>
          <w:p w14:paraId="56D8F4A7" w14:textId="77777777" w:rsidR="001E1F35" w:rsidRDefault="001E1F35" w:rsidP="00E12AC2">
            <w:pPr>
              <w:spacing w:before="240" w:after="240"/>
              <w:jc w:val="both"/>
              <w:rPr>
                <w:b/>
                <w:bCs/>
              </w:rPr>
            </w:pPr>
            <w:r w:rsidRPr="4A6956C5">
              <w:rPr>
                <w:b/>
                <w:bCs/>
              </w:rPr>
              <w:t>“Required reforms in the economic model of India”</w:t>
            </w:r>
          </w:p>
        </w:tc>
      </w:tr>
    </w:tbl>
    <w:p w14:paraId="00E0326B" w14:textId="77777777" w:rsidR="001E1F35" w:rsidRDefault="001E1F35" w:rsidP="001E1F35">
      <w:pPr>
        <w:spacing w:before="240" w:after="240"/>
        <w:jc w:val="both"/>
        <w:rPr>
          <w:b/>
          <w:bCs/>
        </w:rPr>
      </w:pPr>
    </w:p>
    <w:p w14:paraId="33FAE4B3" w14:textId="77777777" w:rsidR="001E1F35" w:rsidRDefault="001E1F35" w:rsidP="001E1F35">
      <w:pPr>
        <w:spacing w:before="240" w:after="240"/>
        <w:jc w:val="both"/>
      </w:pPr>
      <w:r>
        <w:t>Now, when we are done with the examiner's expectation, how your Precis should be, and some basic dos and don'ts that you must pay attention to while structuring your Precis.</w:t>
      </w:r>
    </w:p>
    <w:p w14:paraId="3B2478DA" w14:textId="77777777" w:rsidR="001E1F35" w:rsidRDefault="001E1F35" w:rsidP="001E1F35">
      <w:pPr>
        <w:spacing w:before="240" w:after="240"/>
        <w:jc w:val="both"/>
      </w:pPr>
      <w:r>
        <w:t xml:space="preserve">Let's move forward to the second part of the session, where we will discuss how you should write Precis and some fundamentals you should follow while writing your Precis. </w:t>
      </w:r>
    </w:p>
    <w:p w14:paraId="013D0FAA" w14:textId="77777777" w:rsidR="001E1F35" w:rsidRDefault="001E1F35" w:rsidP="001E1F35">
      <w:pPr>
        <w:spacing w:before="240" w:after="240"/>
        <w:jc w:val="both"/>
      </w:pPr>
      <w:r>
        <w:t xml:space="preserve">I have set out some </w:t>
      </w:r>
      <w:r w:rsidRPr="4A6956C5">
        <w:rPr>
          <w:b/>
          <w:bCs/>
        </w:rPr>
        <w:t>FOUR</w:t>
      </w:r>
      <w:r>
        <w:t xml:space="preserve"> steps to help you on </w:t>
      </w:r>
      <w:r w:rsidRPr="4A6956C5">
        <w:rPr>
          <w:b/>
          <w:bCs/>
          <w:u w:val="single"/>
        </w:rPr>
        <w:t>how to start with your Precis</w:t>
      </w:r>
      <w:r>
        <w:t xml:space="preserve">. So, let's jump over to discussing steps before further delay. </w:t>
      </w:r>
    </w:p>
    <w:p w14:paraId="1E8E9B11" w14:textId="77777777" w:rsidR="001E1F35" w:rsidRDefault="001E1F35" w:rsidP="001E1F35">
      <w:pPr>
        <w:spacing w:before="240" w:after="240"/>
        <w:jc w:val="both"/>
      </w:pPr>
      <w:r w:rsidRPr="0219585A">
        <w:rPr>
          <w:b/>
          <w:bCs/>
        </w:rPr>
        <w:t xml:space="preserve">STEP #1 </w:t>
      </w:r>
    </w:p>
    <w:p w14:paraId="5FDF9864" w14:textId="77777777" w:rsidR="001E1F35" w:rsidRDefault="001E1F35" w:rsidP="001E1F35">
      <w:pPr>
        <w:spacing w:before="240" w:after="240"/>
        <w:jc w:val="both"/>
      </w:pPr>
      <w:r w:rsidRPr="0219585A">
        <w:rPr>
          <w:b/>
          <w:bCs/>
        </w:rPr>
        <w:t>Read Carefully!</w:t>
      </w:r>
    </w:p>
    <w:p w14:paraId="1FE62908" w14:textId="77777777" w:rsidR="001E1F35" w:rsidRDefault="001E1F35" w:rsidP="001E1F35">
      <w:pPr>
        <w:spacing w:before="240" w:after="240"/>
        <w:jc w:val="both"/>
      </w:pPr>
      <w:r>
        <w:t>It is a Precis, i.e., writing a summary of something. By something, what do I mean?</w:t>
      </w:r>
    </w:p>
    <w:p w14:paraId="5BC0DAE4" w14:textId="77777777" w:rsidR="001E1F35" w:rsidRDefault="001E1F35" w:rsidP="001E1F35">
      <w:pPr>
        <w:spacing w:before="240" w:after="240"/>
        <w:jc w:val="both"/>
      </w:pPr>
      <w:r>
        <w:t xml:space="preserve">I mean the main text or article from which we must write Precis. Hence, we have to read it very carefully and thoroughly. </w:t>
      </w:r>
    </w:p>
    <w:p w14:paraId="109A4582" w14:textId="77777777" w:rsidR="001E1F35" w:rsidRDefault="001E1F35" w:rsidP="001E1F35">
      <w:pPr>
        <w:spacing w:before="240" w:after="240"/>
        <w:jc w:val="both"/>
      </w:pPr>
      <w:r>
        <w:t xml:space="preserve">With the clock acting as a bomb, you might feel like skimming the article/ main text causally, knowing what it talks about, and getting away with it. </w:t>
      </w:r>
    </w:p>
    <w:p w14:paraId="09693631" w14:textId="77777777" w:rsidR="001E1F35" w:rsidRDefault="001E1F35" w:rsidP="001E1F35">
      <w:pPr>
        <w:spacing w:before="240" w:after="240"/>
        <w:jc w:val="both"/>
      </w:pPr>
      <w:r>
        <w:t>YOU SHOULD NOT. You cannot take reading the main text causally; you have to read it thoroughly and highlight the following:</w:t>
      </w:r>
    </w:p>
    <w:p w14:paraId="24509E7D" w14:textId="77777777" w:rsidR="001E1F35" w:rsidRDefault="001E1F35" w:rsidP="001E1F35">
      <w:pPr>
        <w:pStyle w:val="ListParagraph"/>
        <w:numPr>
          <w:ilvl w:val="0"/>
          <w:numId w:val="36"/>
        </w:numPr>
        <w:spacing w:before="240" w:after="240"/>
        <w:jc w:val="both"/>
        <w:rPr>
          <w:b/>
          <w:bCs/>
        </w:rPr>
      </w:pPr>
      <w:r w:rsidRPr="4A6956C5">
        <w:rPr>
          <w:b/>
          <w:bCs/>
        </w:rPr>
        <w:t>Keywords</w:t>
      </w:r>
    </w:p>
    <w:p w14:paraId="43DCED16" w14:textId="77777777" w:rsidR="001E1F35" w:rsidRDefault="001E1F35" w:rsidP="001E1F35">
      <w:pPr>
        <w:pStyle w:val="ListParagraph"/>
        <w:numPr>
          <w:ilvl w:val="0"/>
          <w:numId w:val="36"/>
        </w:numPr>
        <w:spacing w:before="240" w:after="240"/>
        <w:jc w:val="both"/>
        <w:rPr>
          <w:b/>
          <w:bCs/>
        </w:rPr>
      </w:pPr>
      <w:r w:rsidRPr="4A6956C5">
        <w:rPr>
          <w:b/>
          <w:bCs/>
        </w:rPr>
        <w:t>Main/Important ideas</w:t>
      </w:r>
    </w:p>
    <w:p w14:paraId="0D80505E" w14:textId="77777777" w:rsidR="001E1F35" w:rsidRDefault="001E1F35" w:rsidP="001E1F35">
      <w:pPr>
        <w:pStyle w:val="ListParagraph"/>
        <w:numPr>
          <w:ilvl w:val="0"/>
          <w:numId w:val="36"/>
        </w:numPr>
        <w:spacing w:before="240" w:after="240"/>
        <w:jc w:val="both"/>
        <w:rPr>
          <w:b/>
          <w:bCs/>
        </w:rPr>
      </w:pPr>
      <w:r w:rsidRPr="4A6956C5">
        <w:rPr>
          <w:b/>
          <w:bCs/>
        </w:rPr>
        <w:t>Sub-Ideas, supporting main ideas</w:t>
      </w:r>
    </w:p>
    <w:p w14:paraId="0E97E4CB" w14:textId="77777777" w:rsidR="001E1F35" w:rsidRDefault="001E1F35" w:rsidP="001E1F35">
      <w:pPr>
        <w:pStyle w:val="ListParagraph"/>
        <w:numPr>
          <w:ilvl w:val="0"/>
          <w:numId w:val="36"/>
        </w:numPr>
        <w:spacing w:before="240" w:after="240"/>
        <w:jc w:val="both"/>
        <w:rPr>
          <w:b/>
          <w:bCs/>
        </w:rPr>
      </w:pPr>
      <w:r w:rsidRPr="4A6956C5">
        <w:rPr>
          <w:b/>
          <w:bCs/>
        </w:rPr>
        <w:t>Relevant points that can be added to your Precis</w:t>
      </w:r>
    </w:p>
    <w:p w14:paraId="7430ED86" w14:textId="77777777" w:rsidR="001E1F35" w:rsidRDefault="001E1F35" w:rsidP="001E1F35">
      <w:pPr>
        <w:pStyle w:val="ListParagraph"/>
        <w:numPr>
          <w:ilvl w:val="0"/>
          <w:numId w:val="36"/>
        </w:numPr>
        <w:spacing w:before="240" w:after="240"/>
        <w:jc w:val="both"/>
        <w:rPr>
          <w:b/>
          <w:bCs/>
        </w:rPr>
      </w:pPr>
      <w:r w:rsidRPr="4A6956C5">
        <w:rPr>
          <w:b/>
          <w:bCs/>
        </w:rPr>
        <w:t xml:space="preserve">Examples and data that help you understand the concept that the article wants to convey </w:t>
      </w:r>
    </w:p>
    <w:p w14:paraId="14152D36" w14:textId="77777777" w:rsidR="001E1F35" w:rsidRDefault="001E1F35" w:rsidP="001E1F35">
      <w:pPr>
        <w:spacing w:before="240" w:after="240"/>
        <w:jc w:val="both"/>
        <w:rPr>
          <w:b/>
          <w:bCs/>
        </w:rPr>
      </w:pPr>
    </w:p>
    <w:p w14:paraId="0B742A17" w14:textId="77777777" w:rsidR="001E1F35" w:rsidRDefault="001E1F35" w:rsidP="001E1F35">
      <w:pPr>
        <w:spacing w:before="240" w:after="240"/>
        <w:jc w:val="both"/>
        <w:rPr>
          <w:b/>
          <w:bCs/>
        </w:rPr>
      </w:pPr>
      <w:r w:rsidRPr="4A6956C5">
        <w:rPr>
          <w:b/>
          <w:bCs/>
        </w:rPr>
        <w:t xml:space="preserve">Write a precis in about 200-250 words from the following text. Give a suitable title. </w:t>
      </w:r>
    </w:p>
    <w:tbl>
      <w:tblPr>
        <w:tblStyle w:val="TableGrid"/>
        <w:tblW w:w="0" w:type="auto"/>
        <w:tblLayout w:type="fixed"/>
        <w:tblLook w:val="06A0" w:firstRow="1" w:lastRow="0" w:firstColumn="1" w:lastColumn="0" w:noHBand="1" w:noVBand="1"/>
      </w:tblPr>
      <w:tblGrid>
        <w:gridCol w:w="9360"/>
      </w:tblGrid>
      <w:tr w:rsidR="001E1F35" w14:paraId="020299B1" w14:textId="77777777" w:rsidTr="00E12AC2">
        <w:tc>
          <w:tcPr>
            <w:tcW w:w="9360" w:type="dxa"/>
          </w:tcPr>
          <w:p w14:paraId="027F740C" w14:textId="77777777" w:rsidR="001E1F35" w:rsidRDefault="001E1F35" w:rsidP="00E12AC2">
            <w:pPr>
              <w:spacing w:before="240" w:after="240"/>
              <w:jc w:val="both"/>
            </w:pPr>
            <w:r w:rsidRPr="4A6956C5">
              <w:rPr>
                <w:u w:val="single"/>
              </w:rPr>
              <w:lastRenderedPageBreak/>
              <w:t>An annual budget</w:t>
            </w:r>
            <w:r>
              <w:t xml:space="preserve"> exercise is an important event not merely as a statement of the country's financial accounts but also as a statement of intent to lay out the priorities of the government for the next year. However, they have rarely been seen as such. But budget 2021 comes at a rare moment in history. </w:t>
            </w:r>
            <w:r w:rsidRPr="4A6956C5">
              <w:rPr>
                <w:u w:val="single"/>
              </w:rPr>
              <w:t>The scale of India's economic challenges makes it imperative for it not just to spell out the government's priorities but also to provide direction on a much-needed change in the country's economic paradigm</w:t>
            </w:r>
            <w:r>
              <w:t xml:space="preserve">. </w:t>
            </w:r>
          </w:p>
          <w:p w14:paraId="6E93B2F8" w14:textId="77777777" w:rsidR="001E1F35" w:rsidRDefault="001E1F35" w:rsidP="00E12AC2">
            <w:pPr>
              <w:spacing w:before="240" w:after="240"/>
              <w:jc w:val="both"/>
            </w:pPr>
            <w:r>
              <w:t xml:space="preserve">Some of these challenges have been building up over time, culminating in the sharp slowdown of the economy seen in the last three years. Perhaps the most important is </w:t>
            </w:r>
            <w:r w:rsidRPr="4A6956C5">
              <w:rPr>
                <w:u w:val="single"/>
              </w:rPr>
              <w:t>the challenge posed by the pandemic</w:t>
            </w:r>
            <w:r>
              <w:t xml:space="preserve"> and the consequent economic disruption it has caused. The extent of the disruption is only partly captured by forecasts of gross domestic product (GDP), which is seen falling by around 8% in 2020-21. The budget's top priority should be to </w:t>
            </w:r>
            <w:r w:rsidRPr="4A6956C5">
              <w:rPr>
                <w:u w:val="single"/>
              </w:rPr>
              <w:t>invest in public health infrastructure,</w:t>
            </w:r>
            <w:r>
              <w:t xml:space="preserve"> which should include not just physical infrastructure but also human capital. Given the low priority, this sector has received over the years; there could be no better time than now to expand public health provisioning. </w:t>
            </w:r>
            <w:r w:rsidRPr="4A6956C5">
              <w:rPr>
                <w:u w:val="single"/>
              </w:rPr>
              <w:t>The other neglected sector is education</w:t>
            </w:r>
            <w:r>
              <w:t xml:space="preserve">, which has also seen large disruptions due to the pandemic, with educational institutions unable to reopen even now. The shift to </w:t>
            </w:r>
            <w:r w:rsidRPr="4A6956C5">
              <w:rPr>
                <w:u w:val="single"/>
              </w:rPr>
              <w:t>online teaching has reinforced some Indian inequalities</w:t>
            </w:r>
            <w:r>
              <w:t xml:space="preserve"> in the quality of and access to education and exacerbated others.</w:t>
            </w:r>
          </w:p>
          <w:p w14:paraId="3345C04B" w14:textId="77777777" w:rsidR="001E1F35" w:rsidRDefault="001E1F35" w:rsidP="00E12AC2">
            <w:pPr>
              <w:spacing w:before="240" w:after="240"/>
              <w:jc w:val="both"/>
            </w:pPr>
            <w:r w:rsidRPr="4A6956C5">
              <w:rPr>
                <w:u w:val="single"/>
              </w:rPr>
              <w:t>The challenge of creating adequate and decent new jobs for an ever-increasing workforce remains India's Achilles heel</w:t>
            </w:r>
            <w:r>
              <w:t xml:space="preserve">. This has also contributed to a decline in wages and incomes, which has in turn adversely affected poverty reduction. Recent data on nutrition from the National Family Health Survey and India's junked consumption survey point to a worsening of nutritional outcomes along with </w:t>
            </w:r>
            <w:r w:rsidRPr="4A6956C5">
              <w:rPr>
                <w:u w:val="single"/>
              </w:rPr>
              <w:t>a decline in food intake</w:t>
            </w:r>
            <w:r>
              <w:t xml:space="preserve">. While most of this data is from pre-pandemic times, there is every likelihood that the problems would have worsened after. Finally, </w:t>
            </w:r>
            <w:r w:rsidRPr="4A6956C5">
              <w:rPr>
                <w:u w:val="single"/>
              </w:rPr>
              <w:t>the distress in the rural economy, in particular the agrarian sector</w:t>
            </w:r>
            <w:r>
              <w:t>, is now a serious crisis. The ongoing farmer agitation may be over the issue of the three farm bills enacted last year, but the real reason for their anger is the decline in farm incomes and withdrawal of state support.</w:t>
            </w:r>
          </w:p>
          <w:p w14:paraId="15EED2E4" w14:textId="77777777" w:rsidR="001E1F35" w:rsidRDefault="001E1F35" w:rsidP="00E12AC2">
            <w:pPr>
              <w:spacing w:before="240" w:after="240"/>
              <w:jc w:val="both"/>
            </w:pPr>
            <w:r>
              <w:t xml:space="preserve">The finance minister now has an opportunity to provide a road map for the addressal of these long-standing structural issues. </w:t>
            </w:r>
            <w:r w:rsidRPr="4A6956C5">
              <w:rPr>
                <w:u w:val="single"/>
              </w:rPr>
              <w:t>The solution lies in investing in people</w:t>
            </w:r>
            <w:r>
              <w:t xml:space="preserve"> who are the greatest asset of this country. This not only requires greater investment in human capital through education, health, and nutrition but also by </w:t>
            </w:r>
            <w:r w:rsidRPr="4A6956C5">
              <w:rPr>
                <w:u w:val="single"/>
              </w:rPr>
              <w:t>increasing the purchasing power of those at the bottom of the income/wealth pyramid.</w:t>
            </w:r>
          </w:p>
          <w:p w14:paraId="061D3FE9" w14:textId="77777777" w:rsidR="001E1F35" w:rsidRDefault="001E1F35" w:rsidP="00E12AC2">
            <w:pPr>
              <w:spacing w:before="240" w:after="240"/>
              <w:jc w:val="both"/>
            </w:pPr>
            <w:r>
              <w:t xml:space="preserve">Further, it will reduce inequality on various dimensions and prevent the Indian growth story from getting derailed. </w:t>
            </w:r>
          </w:p>
          <w:p w14:paraId="2B298146" w14:textId="77777777" w:rsidR="001E1F35" w:rsidRDefault="001E1F35" w:rsidP="00E12AC2">
            <w:pPr>
              <w:spacing w:before="240" w:after="240"/>
              <w:jc w:val="both"/>
            </w:pPr>
            <w:r>
              <w:t xml:space="preserve">This, however, will require the government to give up its obsession with the fiscal deficit. It will also </w:t>
            </w:r>
            <w:r w:rsidRPr="4A6956C5">
              <w:rPr>
                <w:u w:val="single"/>
              </w:rPr>
              <w:t>require it to move away from its pro-capital policy stance to a pro-people regime</w:t>
            </w:r>
            <w:r>
              <w:t xml:space="preserve">. Expenditure patterns should </w:t>
            </w:r>
            <w:r w:rsidRPr="4A6956C5">
              <w:rPr>
                <w:u w:val="single"/>
              </w:rPr>
              <w:t>be re-oriented towards rural areas, especially agriculture, creating non-farm jobs, and towards social protections for the vulnerable</w:t>
            </w:r>
            <w:r>
              <w:t>.</w:t>
            </w:r>
          </w:p>
          <w:p w14:paraId="725113AC" w14:textId="77777777" w:rsidR="001E1F35" w:rsidRDefault="001E1F35" w:rsidP="00E12AC2">
            <w:pPr>
              <w:spacing w:before="240" w:after="240"/>
              <w:jc w:val="both"/>
            </w:pPr>
            <w:r>
              <w:t xml:space="preserve">An annual budget may not be the best document to do all this, given its limitations as an accounting exercise. But </w:t>
            </w:r>
            <w:r w:rsidRPr="4A6956C5">
              <w:rPr>
                <w:u w:val="single"/>
              </w:rPr>
              <w:t>it is certainly an important instrument to signal a shift in the economic paradigm that successive governments have followed</w:t>
            </w:r>
            <w:r>
              <w:t xml:space="preserve">. The pandemic has provided an </w:t>
            </w:r>
            <w:r>
              <w:lastRenderedPageBreak/>
              <w:t xml:space="preserve">opportunity to reset India's economic model. </w:t>
            </w:r>
            <w:r w:rsidRPr="4A6956C5">
              <w:rPr>
                <w:u w:val="single"/>
              </w:rPr>
              <w:t>It is</w:t>
            </w:r>
            <w:r>
              <w:t xml:space="preserve"> </w:t>
            </w:r>
            <w:r w:rsidRPr="4A6956C5">
              <w:rPr>
                <w:u w:val="single"/>
              </w:rPr>
              <w:t>up to Nirmala Sitharaman to take it or leave it.</w:t>
            </w:r>
          </w:p>
          <w:p w14:paraId="2B6CA4FF" w14:textId="77777777" w:rsidR="001E1F35" w:rsidRDefault="001E1F35" w:rsidP="00E12AC2">
            <w:pPr>
              <w:jc w:val="both"/>
              <w:rPr>
                <w:b/>
                <w:bCs/>
              </w:rPr>
            </w:pPr>
          </w:p>
        </w:tc>
      </w:tr>
    </w:tbl>
    <w:p w14:paraId="38CEC09E" w14:textId="77777777" w:rsidR="001E1F35" w:rsidRDefault="001E1F35" w:rsidP="001E1F35">
      <w:pPr>
        <w:spacing w:before="240" w:after="240"/>
        <w:jc w:val="both"/>
      </w:pPr>
    </w:p>
    <w:p w14:paraId="6EC03268" w14:textId="77777777" w:rsidR="001E1F35" w:rsidRDefault="001E1F35" w:rsidP="001E1F35">
      <w:pPr>
        <w:spacing w:before="240" w:after="240"/>
        <w:jc w:val="both"/>
        <w:rPr>
          <w:u w:val="single"/>
        </w:rPr>
      </w:pPr>
      <w:r>
        <w:t xml:space="preserve">Highlighting or jotting down these points while reading will help you in many ways. You might be wondering; how will it help me? </w:t>
      </w:r>
    </w:p>
    <w:p w14:paraId="5E5ABBC9" w14:textId="77777777" w:rsidR="001E1F35" w:rsidRDefault="001E1F35" w:rsidP="001E1F35">
      <w:pPr>
        <w:spacing w:before="240" w:after="240"/>
        <w:jc w:val="both"/>
      </w:pPr>
      <w:r>
        <w:t xml:space="preserve">By doing this, you don't have to go back to the text again and again and can SAVE a lot of time. Once you are done with this, you at least have the main points you can use to write your Precis. </w:t>
      </w:r>
    </w:p>
    <w:p w14:paraId="59E2FF89" w14:textId="77777777" w:rsidR="001E1F35" w:rsidRDefault="001E1F35" w:rsidP="001E1F35">
      <w:pPr>
        <w:spacing w:before="240" w:after="240"/>
        <w:jc w:val="both"/>
      </w:pPr>
      <w:r>
        <w:t>Therefore, read carefully and try to write only relevant ideas and concepts mentioned in the main text.</w:t>
      </w:r>
    </w:p>
    <w:p w14:paraId="74720BB9" w14:textId="77777777" w:rsidR="001E1F35" w:rsidRDefault="001E1F35" w:rsidP="001E1F35">
      <w:pPr>
        <w:spacing w:before="240" w:after="240"/>
        <w:jc w:val="both"/>
      </w:pPr>
      <w:r>
        <w:t>Don't forget the timer on your screen, so try to finish reading and highlighting points within 5-7 mins and not more than that, and once everything is done, we can hop onto the next step.</w:t>
      </w:r>
    </w:p>
    <w:p w14:paraId="5638BA0F" w14:textId="77777777" w:rsidR="001E1F35" w:rsidRDefault="001E1F35" w:rsidP="001E1F35">
      <w:pPr>
        <w:spacing w:before="240" w:after="240"/>
        <w:jc w:val="both"/>
      </w:pPr>
      <w:r w:rsidRPr="0219585A">
        <w:rPr>
          <w:b/>
          <w:bCs/>
        </w:rPr>
        <w:t xml:space="preserve">STEP #2 </w:t>
      </w:r>
    </w:p>
    <w:p w14:paraId="5946A30B" w14:textId="77777777" w:rsidR="001E1F35" w:rsidRDefault="001E1F35" w:rsidP="001E1F35">
      <w:pPr>
        <w:spacing w:before="240" w:after="240"/>
        <w:jc w:val="both"/>
      </w:pPr>
      <w:r>
        <w:rPr>
          <w:b/>
          <w:bCs/>
        </w:rPr>
        <w:t>Frame Precis Structure</w:t>
      </w:r>
    </w:p>
    <w:p w14:paraId="05E9D5C9" w14:textId="77777777" w:rsidR="001E1F35" w:rsidRDefault="001E1F35" w:rsidP="001E1F35">
      <w:pPr>
        <w:spacing w:before="240" w:after="240"/>
        <w:jc w:val="both"/>
      </w:pPr>
      <w:r>
        <w:t xml:space="preserve">You have written key ideas and have a fair understanding of the 'what' and 'why' of the main text. Therefore, without any delay, start making a rough structure of the Precis. </w:t>
      </w:r>
    </w:p>
    <w:p w14:paraId="76BB2C00" w14:textId="77777777" w:rsidR="001E1F35" w:rsidRDefault="001E1F35" w:rsidP="001E1F35">
      <w:pPr>
        <w:spacing w:before="240" w:after="240"/>
        <w:jc w:val="both"/>
      </w:pPr>
      <w:r>
        <w:t xml:space="preserve">You know, the advantage of making structure. </w:t>
      </w:r>
    </w:p>
    <w:p w14:paraId="0593EDBF" w14:textId="77777777" w:rsidR="001E1F35" w:rsidRDefault="001E1F35" w:rsidP="001E1F35">
      <w:pPr>
        <w:pStyle w:val="ListParagraph"/>
        <w:numPr>
          <w:ilvl w:val="0"/>
          <w:numId w:val="35"/>
        </w:numPr>
        <w:spacing w:before="240" w:after="240"/>
        <w:jc w:val="both"/>
        <w:rPr>
          <w:b/>
          <w:bCs/>
        </w:rPr>
      </w:pPr>
      <w:r w:rsidRPr="4A6956C5">
        <w:rPr>
          <w:b/>
          <w:bCs/>
        </w:rPr>
        <w:t>It will add flow to the writing</w:t>
      </w:r>
    </w:p>
    <w:p w14:paraId="171461AD" w14:textId="77777777" w:rsidR="001E1F35" w:rsidRDefault="001E1F35" w:rsidP="001E1F35">
      <w:pPr>
        <w:pStyle w:val="ListParagraph"/>
        <w:numPr>
          <w:ilvl w:val="0"/>
          <w:numId w:val="35"/>
        </w:numPr>
        <w:spacing w:before="240" w:after="240"/>
        <w:jc w:val="both"/>
        <w:rPr>
          <w:b/>
          <w:bCs/>
        </w:rPr>
      </w:pPr>
      <w:r w:rsidRPr="4A6956C5">
        <w:rPr>
          <w:b/>
          <w:bCs/>
        </w:rPr>
        <w:t>It will help you to stay within word limit</w:t>
      </w:r>
    </w:p>
    <w:p w14:paraId="03F3E08D" w14:textId="77777777" w:rsidR="001E1F35" w:rsidRDefault="001E1F35" w:rsidP="001E1F35">
      <w:pPr>
        <w:pStyle w:val="ListParagraph"/>
        <w:numPr>
          <w:ilvl w:val="0"/>
          <w:numId w:val="35"/>
        </w:numPr>
        <w:spacing w:before="240" w:after="240"/>
        <w:jc w:val="both"/>
        <w:rPr>
          <w:b/>
          <w:bCs/>
        </w:rPr>
      </w:pPr>
      <w:r w:rsidRPr="4A6956C5">
        <w:rPr>
          <w:b/>
          <w:bCs/>
        </w:rPr>
        <w:t>Reflect clarity with the concepts introduced in the main text</w:t>
      </w:r>
    </w:p>
    <w:p w14:paraId="3DFA2543" w14:textId="77777777" w:rsidR="001E1F35" w:rsidRDefault="001E1F35" w:rsidP="001E1F35">
      <w:pPr>
        <w:spacing w:before="240" w:after="240"/>
        <w:jc w:val="both"/>
        <w:rPr>
          <w:b/>
          <w:bCs/>
          <w:highlight w:val="yellow"/>
          <w:u w:val="single"/>
        </w:rPr>
      </w:pPr>
      <w:r w:rsidRPr="4A6956C5">
        <w:rPr>
          <w:b/>
          <w:bCs/>
          <w:highlight w:val="yellow"/>
          <w:u w:val="single"/>
        </w:rPr>
        <w:t>Example of Structure</w:t>
      </w:r>
    </w:p>
    <w:tbl>
      <w:tblPr>
        <w:tblStyle w:val="TableGrid"/>
        <w:tblW w:w="0" w:type="auto"/>
        <w:tblLayout w:type="fixed"/>
        <w:tblLook w:val="06A0" w:firstRow="1" w:lastRow="0" w:firstColumn="1" w:lastColumn="0" w:noHBand="1" w:noVBand="1"/>
      </w:tblPr>
      <w:tblGrid>
        <w:gridCol w:w="9360"/>
      </w:tblGrid>
      <w:tr w:rsidR="001E1F35" w14:paraId="5E09C7CD" w14:textId="77777777" w:rsidTr="00E12AC2">
        <w:tc>
          <w:tcPr>
            <w:tcW w:w="9360" w:type="dxa"/>
          </w:tcPr>
          <w:p w14:paraId="40746357" w14:textId="77777777" w:rsidR="001E1F35" w:rsidRDefault="001E1F35" w:rsidP="00E12AC2">
            <w:pPr>
              <w:spacing w:before="240" w:after="240"/>
              <w:jc w:val="both"/>
              <w:rPr>
                <w:b/>
                <w:bCs/>
              </w:rPr>
            </w:pPr>
            <w:r w:rsidRPr="4A6956C5">
              <w:rPr>
                <w:b/>
                <w:bCs/>
              </w:rPr>
              <w:t>Structure:</w:t>
            </w:r>
          </w:p>
          <w:p w14:paraId="4C13DEF1" w14:textId="77777777" w:rsidR="001E1F35" w:rsidRDefault="001E1F35" w:rsidP="00E12AC2">
            <w:pPr>
              <w:spacing w:before="240" w:after="240"/>
              <w:jc w:val="both"/>
            </w:pPr>
            <w:r w:rsidRPr="4A6956C5">
              <w:t>Purpose of annual budget- two fold now- accounting exercise + direction and priorities of the government</w:t>
            </w:r>
          </w:p>
          <w:p w14:paraId="315C9154" w14:textId="77777777" w:rsidR="001E1F35" w:rsidRDefault="001E1F35" w:rsidP="00E12AC2">
            <w:pPr>
              <w:spacing w:before="240" w:after="240"/>
              <w:jc w:val="both"/>
            </w:pPr>
            <w:r w:rsidRPr="4A6956C5">
              <w:t xml:space="preserve">Challenges that </w:t>
            </w:r>
            <w:proofErr w:type="spellStart"/>
            <w:r w:rsidRPr="4A6956C5">
              <w:t>indian</w:t>
            </w:r>
            <w:proofErr w:type="spellEnd"/>
            <w:r w:rsidRPr="4A6956C5">
              <w:t xml:space="preserve"> economy faces-</w:t>
            </w:r>
          </w:p>
          <w:p w14:paraId="47400BD2" w14:textId="77777777" w:rsidR="001E1F35" w:rsidRDefault="001E1F35" w:rsidP="001E1F35">
            <w:pPr>
              <w:pStyle w:val="ListParagraph"/>
              <w:numPr>
                <w:ilvl w:val="0"/>
                <w:numId w:val="34"/>
              </w:numPr>
              <w:spacing w:before="240" w:after="240"/>
              <w:jc w:val="both"/>
              <w:rPr>
                <w:rFonts w:ascii="Calibri" w:eastAsia="Calibri" w:hAnsi="Calibri" w:cs="Calibri"/>
              </w:rPr>
            </w:pPr>
            <w:r w:rsidRPr="4A6956C5">
              <w:t>Human capital development- public health infra</w:t>
            </w:r>
          </w:p>
          <w:p w14:paraId="7F125BFD" w14:textId="77777777" w:rsidR="001E1F35" w:rsidRDefault="001E1F35" w:rsidP="001E1F35">
            <w:pPr>
              <w:pStyle w:val="ListParagraph"/>
              <w:numPr>
                <w:ilvl w:val="0"/>
                <w:numId w:val="34"/>
              </w:numPr>
              <w:spacing w:before="240" w:after="240"/>
              <w:jc w:val="both"/>
              <w:rPr>
                <w:rFonts w:ascii="Calibri" w:eastAsia="Calibri" w:hAnsi="Calibri" w:cs="Calibri"/>
              </w:rPr>
            </w:pPr>
            <w:r w:rsidRPr="4A6956C5">
              <w:t>Education- equal access, and quality of education</w:t>
            </w:r>
          </w:p>
          <w:p w14:paraId="7E5FFDE8" w14:textId="77777777" w:rsidR="001E1F35" w:rsidRDefault="001E1F35" w:rsidP="001E1F35">
            <w:pPr>
              <w:pStyle w:val="ListParagraph"/>
              <w:numPr>
                <w:ilvl w:val="0"/>
                <w:numId w:val="34"/>
              </w:numPr>
              <w:spacing w:before="240" w:after="240"/>
              <w:jc w:val="both"/>
              <w:rPr>
                <w:rFonts w:ascii="Calibri" w:eastAsia="Calibri" w:hAnsi="Calibri" w:cs="Calibri"/>
              </w:rPr>
            </w:pPr>
            <w:r w:rsidRPr="4A6956C5">
              <w:t>Creating new jobs for the youth</w:t>
            </w:r>
          </w:p>
          <w:p w14:paraId="439C9701" w14:textId="77777777" w:rsidR="001E1F35" w:rsidRDefault="001E1F35" w:rsidP="001E1F35">
            <w:pPr>
              <w:pStyle w:val="ListParagraph"/>
              <w:numPr>
                <w:ilvl w:val="0"/>
                <w:numId w:val="34"/>
              </w:numPr>
              <w:spacing w:before="240" w:after="240"/>
              <w:jc w:val="both"/>
              <w:rPr>
                <w:rFonts w:ascii="Calibri" w:eastAsia="Calibri" w:hAnsi="Calibri" w:cs="Calibri"/>
              </w:rPr>
            </w:pPr>
            <w:r w:rsidRPr="4A6956C5">
              <w:t>Nutritional outcomes and decline in food intake</w:t>
            </w:r>
          </w:p>
          <w:p w14:paraId="6959E697" w14:textId="77777777" w:rsidR="001E1F35" w:rsidRDefault="001E1F35" w:rsidP="001E1F35">
            <w:pPr>
              <w:pStyle w:val="ListParagraph"/>
              <w:numPr>
                <w:ilvl w:val="0"/>
                <w:numId w:val="34"/>
              </w:numPr>
              <w:spacing w:before="240" w:after="240"/>
              <w:jc w:val="both"/>
              <w:rPr>
                <w:rFonts w:ascii="Calibri" w:eastAsia="Calibri" w:hAnsi="Calibri" w:cs="Calibri"/>
              </w:rPr>
            </w:pPr>
            <w:r w:rsidRPr="4A6956C5">
              <w:t>Distress in rural economy- decline in farm income</w:t>
            </w:r>
          </w:p>
          <w:p w14:paraId="38F017E8" w14:textId="77777777" w:rsidR="001E1F35" w:rsidRDefault="001E1F35" w:rsidP="00E12AC2">
            <w:pPr>
              <w:spacing w:before="240" w:after="240"/>
              <w:jc w:val="both"/>
            </w:pPr>
            <w:r w:rsidRPr="4A6956C5">
              <w:lastRenderedPageBreak/>
              <w:t>Solution-</w:t>
            </w:r>
          </w:p>
          <w:p w14:paraId="6DD1EC15" w14:textId="77777777" w:rsidR="001E1F35" w:rsidRDefault="001E1F35" w:rsidP="001E1F35">
            <w:pPr>
              <w:pStyle w:val="ListParagraph"/>
              <w:numPr>
                <w:ilvl w:val="0"/>
                <w:numId w:val="33"/>
              </w:numPr>
              <w:spacing w:before="240" w:after="240"/>
              <w:jc w:val="both"/>
              <w:rPr>
                <w:rFonts w:ascii="Calibri" w:eastAsia="Calibri" w:hAnsi="Calibri" w:cs="Calibri"/>
              </w:rPr>
            </w:pPr>
            <w:r w:rsidRPr="4A6956C5">
              <w:t>Invest in people</w:t>
            </w:r>
          </w:p>
          <w:p w14:paraId="295AC270" w14:textId="77777777" w:rsidR="001E1F35" w:rsidRDefault="001E1F35" w:rsidP="001E1F35">
            <w:pPr>
              <w:pStyle w:val="ListParagraph"/>
              <w:numPr>
                <w:ilvl w:val="0"/>
                <w:numId w:val="33"/>
              </w:numPr>
              <w:spacing w:before="240" w:after="240"/>
              <w:jc w:val="both"/>
              <w:rPr>
                <w:rFonts w:ascii="Calibri" w:eastAsia="Calibri" w:hAnsi="Calibri" w:cs="Calibri"/>
              </w:rPr>
            </w:pPr>
            <w:r w:rsidRPr="4A6956C5">
              <w:t>Let go of obsession with fiscal deficit</w:t>
            </w:r>
          </w:p>
          <w:p w14:paraId="19E2103E" w14:textId="77777777" w:rsidR="001E1F35" w:rsidRDefault="001E1F35" w:rsidP="001E1F35">
            <w:pPr>
              <w:pStyle w:val="ListParagraph"/>
              <w:numPr>
                <w:ilvl w:val="0"/>
                <w:numId w:val="33"/>
              </w:numPr>
              <w:spacing w:before="240" w:after="240"/>
              <w:jc w:val="both"/>
              <w:rPr>
                <w:rFonts w:ascii="Calibri" w:eastAsia="Calibri" w:hAnsi="Calibri" w:cs="Calibri"/>
              </w:rPr>
            </w:pPr>
            <w:r w:rsidRPr="4A6956C5">
              <w:t>Pro capital to pro people stance</w:t>
            </w:r>
          </w:p>
          <w:p w14:paraId="1095CDED" w14:textId="77777777" w:rsidR="001E1F35" w:rsidRDefault="001E1F35" w:rsidP="001E1F35">
            <w:pPr>
              <w:pStyle w:val="ListParagraph"/>
              <w:numPr>
                <w:ilvl w:val="0"/>
                <w:numId w:val="33"/>
              </w:numPr>
              <w:spacing w:before="240" w:after="240"/>
              <w:jc w:val="both"/>
              <w:rPr>
                <w:rFonts w:ascii="Calibri" w:eastAsia="Calibri" w:hAnsi="Calibri" w:cs="Calibri"/>
              </w:rPr>
            </w:pPr>
            <w:r w:rsidRPr="4A6956C5">
              <w:t xml:space="preserve">Create </w:t>
            </w:r>
            <w:proofErr w:type="spellStart"/>
            <w:r w:rsidRPr="4A6956C5">
              <w:t>non farm</w:t>
            </w:r>
            <w:proofErr w:type="spellEnd"/>
            <w:r w:rsidRPr="4A6956C5">
              <w:t xml:space="preserve"> jobs in rural areas</w:t>
            </w:r>
          </w:p>
        </w:tc>
      </w:tr>
    </w:tbl>
    <w:p w14:paraId="3842E0FC" w14:textId="77777777" w:rsidR="001E1F35" w:rsidRDefault="001E1F35" w:rsidP="001E1F35">
      <w:pPr>
        <w:spacing w:before="240" w:after="240"/>
        <w:jc w:val="both"/>
        <w:rPr>
          <w:b/>
          <w:bCs/>
        </w:rPr>
      </w:pPr>
    </w:p>
    <w:p w14:paraId="78BDF165" w14:textId="77777777" w:rsidR="001E1F35" w:rsidRDefault="001E1F35" w:rsidP="001E1F35">
      <w:pPr>
        <w:spacing w:before="240" w:after="240"/>
        <w:jc w:val="both"/>
      </w:pPr>
      <w:r>
        <w:t xml:space="preserve">I hope you have an idea that Precis is written in paragraphs; however, while framing, you can write in points and use keywords that you underlined in STEP #1 for your ease and then write it down. </w:t>
      </w:r>
    </w:p>
    <w:p w14:paraId="29E2A555" w14:textId="77777777" w:rsidR="001E1F35" w:rsidRDefault="001E1F35" w:rsidP="001E1F35">
      <w:pPr>
        <w:spacing w:before="240" w:after="240"/>
        <w:jc w:val="both"/>
      </w:pPr>
      <w:r>
        <w:t xml:space="preserve">You must remember that you don't have to spend much time framing the structure of Precis and should only assign 3-4 minutes to it. </w:t>
      </w:r>
    </w:p>
    <w:p w14:paraId="76ED683F" w14:textId="77777777" w:rsidR="001E1F35" w:rsidRDefault="001E1F35" w:rsidP="001E1F35">
      <w:pPr>
        <w:spacing w:before="240" w:after="240"/>
        <w:jc w:val="both"/>
      </w:pPr>
      <w:r>
        <w:t>Now we can go to the next step, which is the most important as it should be.</w:t>
      </w:r>
    </w:p>
    <w:p w14:paraId="0CC525D6" w14:textId="77777777" w:rsidR="001E1F35" w:rsidRDefault="001E1F35" w:rsidP="001E1F35">
      <w:pPr>
        <w:spacing w:before="240" w:after="240"/>
        <w:jc w:val="both"/>
      </w:pPr>
      <w:r w:rsidRPr="0219585A">
        <w:rPr>
          <w:b/>
          <w:bCs/>
        </w:rPr>
        <w:t>STEP #3</w:t>
      </w:r>
    </w:p>
    <w:p w14:paraId="02493A6B" w14:textId="77777777" w:rsidR="001E1F35" w:rsidRDefault="001E1F35" w:rsidP="001E1F35">
      <w:pPr>
        <w:spacing w:before="240" w:after="240"/>
        <w:jc w:val="both"/>
      </w:pPr>
      <w:r>
        <w:rPr>
          <w:b/>
          <w:bCs/>
        </w:rPr>
        <w:t>Start Writing!</w:t>
      </w:r>
    </w:p>
    <w:p w14:paraId="4E52CCC6" w14:textId="77777777" w:rsidR="001E1F35" w:rsidRDefault="001E1F35" w:rsidP="001E1F35">
      <w:pPr>
        <w:spacing w:before="240" w:after="240"/>
        <w:jc w:val="both"/>
      </w:pPr>
      <w:r>
        <w:t xml:space="preserve">After you have highlighted the points, framed the structure, and completely grasped the main ideas that the text conveys, you can start writing your Precis. </w:t>
      </w:r>
    </w:p>
    <w:p w14:paraId="5986A0B9" w14:textId="77777777" w:rsidR="001E1F35" w:rsidRDefault="001E1F35" w:rsidP="001E1F35">
      <w:pPr>
        <w:spacing w:before="240" w:after="240"/>
        <w:jc w:val="both"/>
      </w:pPr>
      <w:r>
        <w:t xml:space="preserve">Remember to keep your Precis within the word limit, i.e., 200-250 words, and should include all the important points mentioned in the main text. </w:t>
      </w:r>
    </w:p>
    <w:p w14:paraId="1CD0AD0E" w14:textId="77777777" w:rsidR="001E1F35" w:rsidRDefault="001E1F35" w:rsidP="001E1F35">
      <w:pPr>
        <w:spacing w:before="240" w:after="240"/>
        <w:jc w:val="both"/>
      </w:pPr>
      <w:r>
        <w:t xml:space="preserve">It will be an easy step if you have followed the previous two steps properly. In this, you just have to write what you have done in the last 8-10 mins. </w:t>
      </w:r>
    </w:p>
    <w:p w14:paraId="0C8BAF61" w14:textId="77777777" w:rsidR="001E1F35" w:rsidRDefault="001E1F35" w:rsidP="001E1F35">
      <w:pPr>
        <w:spacing w:before="240" w:after="240"/>
        <w:jc w:val="both"/>
      </w:pPr>
      <w:r>
        <w:t xml:space="preserve">However, if you haven't followed the other two steps, this step can be as difficult as writing an essay and much time taking. </w:t>
      </w:r>
    </w:p>
    <w:p w14:paraId="65D3E60A" w14:textId="77777777" w:rsidR="001E1F35" w:rsidRDefault="001E1F35" w:rsidP="001E1F35">
      <w:pPr>
        <w:spacing w:before="240" w:after="240"/>
        <w:jc w:val="both"/>
      </w:pPr>
      <w:r>
        <w:t>Hence, I advise moving according to the mentioned steps if you want Precis to be child's play. It will take around 10 minutes to write a full-fledged precis.</w:t>
      </w:r>
    </w:p>
    <w:p w14:paraId="0D2D0A9E" w14:textId="77777777" w:rsidR="001E1F35" w:rsidRDefault="001E1F35" w:rsidP="001E1F35">
      <w:pPr>
        <w:spacing w:before="240" w:after="240"/>
        <w:jc w:val="both"/>
      </w:pPr>
      <w:r w:rsidRPr="0219585A">
        <w:rPr>
          <w:b/>
          <w:bCs/>
        </w:rPr>
        <w:t>STEP #4</w:t>
      </w:r>
    </w:p>
    <w:p w14:paraId="13FD01FA" w14:textId="77777777" w:rsidR="001E1F35" w:rsidRDefault="001E1F35" w:rsidP="001E1F35">
      <w:pPr>
        <w:spacing w:before="240" w:after="240"/>
        <w:jc w:val="both"/>
      </w:pPr>
      <w:r w:rsidRPr="0219585A">
        <w:rPr>
          <w:b/>
          <w:bCs/>
        </w:rPr>
        <w:t>Title: Short, Relevant, and Rational</w:t>
      </w:r>
    </w:p>
    <w:p w14:paraId="6C419E99" w14:textId="77777777" w:rsidR="001E1F35" w:rsidRDefault="001E1F35" w:rsidP="001E1F35">
      <w:pPr>
        <w:spacing w:before="240" w:after="240"/>
        <w:jc w:val="both"/>
      </w:pPr>
      <w:r>
        <w:t xml:space="preserve">Every Precis question asks for a suitable title towards the end; hence, you must give an apt title that is Short, Relevant, and Rational. </w:t>
      </w:r>
    </w:p>
    <w:p w14:paraId="2C6E3810" w14:textId="77777777" w:rsidR="001E1F35" w:rsidRDefault="001E1F35" w:rsidP="001E1F35">
      <w:pPr>
        <w:spacing w:before="240" w:after="240"/>
        <w:jc w:val="both"/>
      </w:pPr>
      <w:r>
        <w:t xml:space="preserve">In doing so, you can first look at the keywords highlighted by you in STEP #1. </w:t>
      </w:r>
    </w:p>
    <w:p w14:paraId="1B69879F" w14:textId="77777777" w:rsidR="001E1F35" w:rsidRDefault="001E1F35" w:rsidP="001E1F35">
      <w:pPr>
        <w:spacing w:before="240" w:after="240"/>
        <w:jc w:val="both"/>
      </w:pPr>
      <w:r>
        <w:t xml:space="preserve">Then you must look out for key ideas which are dominant as compared to sub-ideas that are introduced with respect to those key ideas. </w:t>
      </w:r>
    </w:p>
    <w:p w14:paraId="3A848F04" w14:textId="77777777" w:rsidR="001E1F35" w:rsidRDefault="001E1F35" w:rsidP="001E1F35">
      <w:pPr>
        <w:spacing w:before="240" w:after="240"/>
        <w:jc w:val="both"/>
      </w:pPr>
      <w:r>
        <w:t xml:space="preserve">Lastly, you can make 2-3 titles that perfectly ascribe to the text and choose one among all. </w:t>
      </w:r>
    </w:p>
    <w:p w14:paraId="0A6F6566" w14:textId="77777777" w:rsidR="001E1F35" w:rsidRDefault="001E1F35" w:rsidP="001E1F35">
      <w:pPr>
        <w:spacing w:before="240" w:after="240"/>
        <w:jc w:val="both"/>
      </w:pPr>
      <w:r>
        <w:lastRenderedPageBreak/>
        <w:t xml:space="preserve">Remember that your title should be: </w:t>
      </w:r>
    </w:p>
    <w:p w14:paraId="6E919E78" w14:textId="77777777" w:rsidR="001E1F35" w:rsidRDefault="001E1F35" w:rsidP="001E1F35">
      <w:pPr>
        <w:pStyle w:val="ListParagraph"/>
        <w:numPr>
          <w:ilvl w:val="0"/>
          <w:numId w:val="32"/>
        </w:numPr>
        <w:spacing w:before="240" w:after="240"/>
        <w:jc w:val="both"/>
        <w:rPr>
          <w:b/>
          <w:bCs/>
        </w:rPr>
      </w:pPr>
      <w:r w:rsidRPr="4A6956C5">
        <w:rPr>
          <w:b/>
          <w:bCs/>
        </w:rPr>
        <w:t>Relevant to the text</w:t>
      </w:r>
    </w:p>
    <w:p w14:paraId="63794612" w14:textId="77777777" w:rsidR="001E1F35" w:rsidRDefault="001E1F35" w:rsidP="001E1F35">
      <w:pPr>
        <w:pStyle w:val="ListParagraph"/>
        <w:numPr>
          <w:ilvl w:val="0"/>
          <w:numId w:val="32"/>
        </w:numPr>
        <w:spacing w:before="240" w:after="240"/>
        <w:jc w:val="both"/>
        <w:rPr>
          <w:b/>
          <w:bCs/>
        </w:rPr>
      </w:pPr>
      <w:r w:rsidRPr="4A6956C5">
        <w:rPr>
          <w:b/>
          <w:bCs/>
        </w:rPr>
        <w:t>Short and Meaningful</w:t>
      </w:r>
    </w:p>
    <w:p w14:paraId="3E8210B5" w14:textId="77777777" w:rsidR="001E1F35" w:rsidRDefault="001E1F35" w:rsidP="001E1F35">
      <w:pPr>
        <w:pStyle w:val="ListParagraph"/>
        <w:numPr>
          <w:ilvl w:val="0"/>
          <w:numId w:val="32"/>
        </w:numPr>
        <w:spacing w:before="240" w:after="240"/>
        <w:jc w:val="both"/>
        <w:rPr>
          <w:b/>
          <w:bCs/>
        </w:rPr>
      </w:pPr>
      <w:r w:rsidRPr="4A6956C5">
        <w:rPr>
          <w:b/>
          <w:bCs/>
        </w:rPr>
        <w:t>Eye Catching so that people want to read your text</w:t>
      </w:r>
    </w:p>
    <w:p w14:paraId="1EC7C660" w14:textId="77777777" w:rsidR="001E1F35" w:rsidRDefault="001E1F35" w:rsidP="001E1F35">
      <w:pPr>
        <w:spacing w:before="240" w:after="240"/>
        <w:jc w:val="both"/>
      </w:pPr>
      <w:r>
        <w:t xml:space="preserve">With this, our session on Precis is concluded, and you can practice yourself or along with me during your online test sessions. </w:t>
      </w:r>
    </w:p>
    <w:p w14:paraId="71120373" w14:textId="77777777" w:rsidR="001E1F35" w:rsidRDefault="001E1F35" w:rsidP="001E1F35">
      <w:pPr>
        <w:spacing w:before="240" w:after="240"/>
        <w:jc w:val="both"/>
      </w:pPr>
    </w:p>
    <w:p w14:paraId="5B1B43EB" w14:textId="77777777" w:rsidR="001E1F35" w:rsidRDefault="001E1F35" w:rsidP="001E1F35">
      <w:pPr>
        <w:spacing w:before="240" w:after="240"/>
        <w:jc w:val="both"/>
      </w:pPr>
    </w:p>
    <w:p w14:paraId="40097300" w14:textId="77777777" w:rsidR="001E1F35" w:rsidRDefault="001E1F35" w:rsidP="001E1F35">
      <w:pPr>
        <w:spacing w:before="240" w:after="240"/>
        <w:jc w:val="both"/>
      </w:pPr>
    </w:p>
    <w:p w14:paraId="458D9EAB" w14:textId="77777777" w:rsidR="001E1F35" w:rsidRDefault="001E1F35" w:rsidP="001E1F35">
      <w:pPr>
        <w:spacing w:before="240" w:after="240"/>
        <w:jc w:val="both"/>
      </w:pPr>
    </w:p>
    <w:p w14:paraId="650CCD87" w14:textId="77777777" w:rsidR="001E1F35" w:rsidRDefault="001E1F35" w:rsidP="001E1F35">
      <w:pPr>
        <w:spacing w:before="240" w:after="240"/>
        <w:jc w:val="both"/>
      </w:pPr>
    </w:p>
    <w:p w14:paraId="373591DB" w14:textId="77777777" w:rsidR="001E1F35" w:rsidRDefault="001E1F35" w:rsidP="001E1F35">
      <w:pPr>
        <w:spacing w:before="240" w:after="240"/>
        <w:jc w:val="both"/>
      </w:pPr>
    </w:p>
    <w:p w14:paraId="1D2941EC" w14:textId="77777777" w:rsidR="001E1F35" w:rsidRDefault="001E1F35" w:rsidP="001E1F35">
      <w:pPr>
        <w:spacing w:before="240" w:after="240"/>
        <w:jc w:val="both"/>
      </w:pPr>
    </w:p>
    <w:p w14:paraId="52D2B986" w14:textId="77777777" w:rsidR="001E1F35" w:rsidRDefault="001E1F35" w:rsidP="001E1F35">
      <w:pPr>
        <w:spacing w:before="240" w:after="240"/>
        <w:jc w:val="both"/>
      </w:pPr>
    </w:p>
    <w:p w14:paraId="79242BC2" w14:textId="77777777" w:rsidR="001E1F35" w:rsidRDefault="001E1F35" w:rsidP="001E1F35">
      <w:pPr>
        <w:spacing w:before="240" w:after="240"/>
        <w:jc w:val="both"/>
      </w:pPr>
    </w:p>
    <w:p w14:paraId="7BAFA8C2" w14:textId="77777777" w:rsidR="001E1F35" w:rsidRDefault="001E1F35" w:rsidP="001E1F35">
      <w:pPr>
        <w:spacing w:before="240" w:after="240"/>
        <w:jc w:val="both"/>
      </w:pPr>
    </w:p>
    <w:p w14:paraId="1CEA2146" w14:textId="77777777" w:rsidR="001E1F35" w:rsidRDefault="001E1F35" w:rsidP="001E1F35">
      <w:pPr>
        <w:spacing w:before="240" w:after="240"/>
        <w:jc w:val="both"/>
      </w:pPr>
    </w:p>
    <w:p w14:paraId="5D0B4B93" w14:textId="77777777" w:rsidR="001E1F35" w:rsidRDefault="001E1F35" w:rsidP="001E1F35">
      <w:pPr>
        <w:spacing w:before="240" w:after="240"/>
        <w:jc w:val="both"/>
      </w:pPr>
    </w:p>
    <w:p w14:paraId="155F3BBE" w14:textId="77777777" w:rsidR="001E1F35" w:rsidRDefault="001E1F35" w:rsidP="001E1F35">
      <w:pPr>
        <w:spacing w:before="240" w:after="240"/>
        <w:jc w:val="both"/>
      </w:pPr>
    </w:p>
    <w:p w14:paraId="0183ACBD" w14:textId="77777777" w:rsidR="001E1F35" w:rsidRDefault="001E1F35" w:rsidP="001E1F35">
      <w:pPr>
        <w:spacing w:before="240" w:after="240"/>
        <w:jc w:val="both"/>
      </w:pPr>
    </w:p>
    <w:p w14:paraId="3386716E" w14:textId="77777777" w:rsidR="001E1F35" w:rsidRDefault="001E1F35" w:rsidP="001E1F35">
      <w:pPr>
        <w:spacing w:before="240" w:after="240"/>
        <w:jc w:val="both"/>
      </w:pPr>
    </w:p>
    <w:p w14:paraId="47BA473A" w14:textId="77777777" w:rsidR="001E1F35" w:rsidRDefault="001E1F35" w:rsidP="001E1F35">
      <w:pPr>
        <w:spacing w:before="240" w:after="240"/>
        <w:jc w:val="both"/>
      </w:pPr>
    </w:p>
    <w:p w14:paraId="504B5F3D" w14:textId="77777777" w:rsidR="001E1F35" w:rsidRDefault="001E1F35" w:rsidP="001E1F35">
      <w:pPr>
        <w:spacing w:before="240" w:after="240"/>
        <w:jc w:val="both"/>
      </w:pPr>
    </w:p>
    <w:p w14:paraId="76917D2D" w14:textId="77777777" w:rsidR="001E1F35" w:rsidRDefault="001E1F35" w:rsidP="001E1F35">
      <w:pPr>
        <w:spacing w:before="240" w:after="240"/>
        <w:jc w:val="both"/>
      </w:pPr>
    </w:p>
    <w:p w14:paraId="467C1544" w14:textId="77777777" w:rsidR="001E1F35" w:rsidRDefault="001E1F35" w:rsidP="001E1F35">
      <w:pPr>
        <w:spacing w:before="240" w:after="240"/>
        <w:jc w:val="both"/>
      </w:pPr>
    </w:p>
    <w:p w14:paraId="2148BD87" w14:textId="77777777" w:rsidR="001E1F35" w:rsidRDefault="001E1F35" w:rsidP="001E1F35">
      <w:pPr>
        <w:spacing w:before="240" w:after="240"/>
        <w:jc w:val="both"/>
      </w:pPr>
    </w:p>
    <w:p w14:paraId="449B5026" w14:textId="0684D99A" w:rsidR="00103938" w:rsidRPr="001E1F35" w:rsidRDefault="00103938" w:rsidP="001E1F35">
      <w:pPr>
        <w:rPr>
          <w:rFonts w:ascii="Times New Roman" w:eastAsia="Times New Roman" w:hAnsi="Times New Roman" w:cs="Times New Roman"/>
          <w:color w:val="000000" w:themeColor="text1"/>
        </w:rPr>
      </w:pPr>
      <w:r w:rsidRPr="004A5410">
        <w:rPr>
          <w:rFonts w:cstheme="minorHAnsi"/>
        </w:rPr>
        <w:br w:type="page"/>
      </w:r>
    </w:p>
    <w:p w14:paraId="6F2BBD88" w14:textId="77777777" w:rsidR="00ED3497" w:rsidRPr="004A5410" w:rsidRDefault="00ED3497" w:rsidP="004A5410">
      <w:pPr>
        <w:spacing w:line="360" w:lineRule="auto"/>
        <w:rPr>
          <w:rFonts w:cstheme="minorHAnsi"/>
        </w:rPr>
      </w:pPr>
    </w:p>
    <w:p w14:paraId="69CB7063" w14:textId="4D709A65" w:rsidR="007C5E58" w:rsidRPr="004A5410" w:rsidRDefault="007C5E58" w:rsidP="004A5410">
      <w:pPr>
        <w:spacing w:line="360" w:lineRule="auto"/>
        <w:rPr>
          <w:rFonts w:eastAsia="Times New Roman" w:cstheme="minorHAnsi"/>
          <w:lang w:val="en-GB" w:eastAsia="en-GB"/>
        </w:rPr>
      </w:pPr>
      <w:r w:rsidRPr="004A5410">
        <w:rPr>
          <w:rFonts w:eastAsia="Times New Roman" w:cstheme="minorHAnsi"/>
          <w:lang w:val="en-GB" w:eastAsia="en-GB"/>
        </w:rPr>
        <w:t xml:space="preserve"> </w:t>
      </w:r>
    </w:p>
    <w:p w14:paraId="408293D6" w14:textId="77777777" w:rsidR="00435115" w:rsidRPr="004A5410" w:rsidRDefault="00435115" w:rsidP="004A5410">
      <w:pPr>
        <w:spacing w:line="360" w:lineRule="auto"/>
        <w:rPr>
          <w:rFonts w:cstheme="minorHAnsi"/>
        </w:rPr>
      </w:pPr>
    </w:p>
    <w:p w14:paraId="7FBDF94B" w14:textId="47FDCCDC" w:rsidR="00435115" w:rsidRPr="004A5410" w:rsidRDefault="00435115" w:rsidP="004A5410">
      <w:pPr>
        <w:spacing w:line="360" w:lineRule="auto"/>
        <w:rPr>
          <w:rFonts w:cstheme="minorHAnsi"/>
        </w:rPr>
      </w:pPr>
    </w:p>
    <w:p w14:paraId="3611A004" w14:textId="127EC5C7" w:rsidR="00435115" w:rsidRPr="004A5410" w:rsidRDefault="008A3EE0" w:rsidP="004A5410">
      <w:pPr>
        <w:spacing w:line="360" w:lineRule="auto"/>
        <w:rPr>
          <w:rFonts w:cstheme="minorHAnsi"/>
        </w:rPr>
      </w:pPr>
      <w:r w:rsidRPr="004A5410">
        <w:rPr>
          <w:rFonts w:cstheme="minorHAnsi"/>
          <w:noProof/>
        </w:rPr>
        <w:drawing>
          <wp:anchor distT="0" distB="0" distL="114300" distR="114300" simplePos="0" relativeHeight="251687936" behindDoc="1" locked="0" layoutInCell="1" allowOverlap="1" wp14:anchorId="01548920" wp14:editId="7B54792A">
            <wp:simplePos x="0" y="0"/>
            <wp:positionH relativeFrom="column">
              <wp:posOffset>-388189</wp:posOffset>
            </wp:positionH>
            <wp:positionV relativeFrom="paragraph">
              <wp:posOffset>148382</wp:posOffset>
            </wp:positionV>
            <wp:extent cx="6495691" cy="5770621"/>
            <wp:effectExtent l="0" t="0" r="0" b="0"/>
            <wp:wrapNone/>
            <wp:docPr id="17" name="Picture 17" descr="A group of cell phon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group of cell phones&#10;&#10;Description automatically generated with low confidence"/>
                    <pic:cNvPicPr/>
                  </pic:nvPicPr>
                  <pic:blipFill rotWithShape="1">
                    <a:blip r:embed="rId12" cstate="print">
                      <a:extLst>
                        <a:ext uri="{28A0092B-C50C-407E-A947-70E740481C1C}">
                          <a14:useLocalDpi xmlns:a14="http://schemas.microsoft.com/office/drawing/2010/main" val="0"/>
                        </a:ext>
                      </a:extLst>
                    </a:blip>
                    <a:srcRect t="34536" b="2609"/>
                    <a:stretch/>
                  </pic:blipFill>
                  <pic:spPr bwMode="auto">
                    <a:xfrm>
                      <a:off x="0" y="0"/>
                      <a:ext cx="6497786" cy="577248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D349756" w14:textId="0817C21F" w:rsidR="00435115" w:rsidRPr="004A5410" w:rsidRDefault="00435115" w:rsidP="004A5410">
      <w:pPr>
        <w:spacing w:line="360" w:lineRule="auto"/>
        <w:rPr>
          <w:rFonts w:cstheme="minorHAnsi"/>
        </w:rPr>
      </w:pPr>
    </w:p>
    <w:p w14:paraId="459EAEEF" w14:textId="03E4A40E" w:rsidR="00435115" w:rsidRPr="004A5410" w:rsidRDefault="00435115" w:rsidP="004A5410">
      <w:pPr>
        <w:spacing w:line="360" w:lineRule="auto"/>
        <w:rPr>
          <w:rFonts w:cstheme="minorHAnsi"/>
        </w:rPr>
      </w:pPr>
    </w:p>
    <w:p w14:paraId="73A9E7DB" w14:textId="0473E0BC" w:rsidR="00BF73F6" w:rsidRPr="004A5410" w:rsidRDefault="00ED3497" w:rsidP="004A5410">
      <w:pPr>
        <w:spacing w:line="360" w:lineRule="auto"/>
        <w:rPr>
          <w:rFonts w:cstheme="minorHAnsi"/>
        </w:rPr>
      </w:pPr>
      <w:r w:rsidRPr="004A5410">
        <w:rPr>
          <w:rFonts w:cstheme="minorHAnsi"/>
        </w:rPr>
        <w:br w:type="page"/>
      </w:r>
    </w:p>
    <w:p w14:paraId="58309F03" w14:textId="77777777" w:rsidR="00BF73F6" w:rsidRPr="004A5410" w:rsidRDefault="00BF73F6" w:rsidP="004A5410">
      <w:pPr>
        <w:spacing w:line="360" w:lineRule="auto"/>
        <w:rPr>
          <w:rFonts w:cstheme="minorHAnsi"/>
        </w:rPr>
      </w:pPr>
    </w:p>
    <w:p w14:paraId="5C512A01" w14:textId="77777777" w:rsidR="00BF73F6" w:rsidRPr="004A5410" w:rsidRDefault="00BF73F6" w:rsidP="004A5410">
      <w:pPr>
        <w:spacing w:line="360" w:lineRule="auto"/>
        <w:rPr>
          <w:rFonts w:cstheme="minorHAnsi"/>
        </w:rPr>
      </w:pPr>
    </w:p>
    <w:p w14:paraId="634FD669" w14:textId="6708BFAF" w:rsidR="00E56947" w:rsidRPr="004A5410" w:rsidRDefault="00E56947" w:rsidP="004A5410">
      <w:pPr>
        <w:spacing w:line="360" w:lineRule="auto"/>
        <w:rPr>
          <w:rFonts w:cstheme="minorHAnsi"/>
        </w:rPr>
      </w:pPr>
    </w:p>
    <w:p w14:paraId="08E16FC9" w14:textId="77777777" w:rsidR="00E56947" w:rsidRPr="004A5410" w:rsidRDefault="00E56947" w:rsidP="004A5410">
      <w:pPr>
        <w:spacing w:line="360" w:lineRule="auto"/>
        <w:rPr>
          <w:rFonts w:cstheme="minorHAnsi"/>
        </w:rPr>
      </w:pPr>
    </w:p>
    <w:p w14:paraId="4B8A2C3D" w14:textId="16948F83" w:rsidR="00E56947" w:rsidRPr="004A5410" w:rsidRDefault="008A3EE0" w:rsidP="004A5410">
      <w:pPr>
        <w:spacing w:line="360" w:lineRule="auto"/>
        <w:rPr>
          <w:rFonts w:cstheme="minorHAnsi"/>
        </w:rPr>
      </w:pPr>
      <w:r w:rsidRPr="004A5410">
        <w:rPr>
          <w:rFonts w:cstheme="minorHAnsi"/>
          <w:noProof/>
        </w:rPr>
        <w:drawing>
          <wp:anchor distT="0" distB="0" distL="114300" distR="114300" simplePos="0" relativeHeight="251630591" behindDoc="1" locked="0" layoutInCell="1" allowOverlap="1" wp14:anchorId="25DCCD0B" wp14:editId="0957EF89">
            <wp:simplePos x="0" y="0"/>
            <wp:positionH relativeFrom="column">
              <wp:posOffset>-361950</wp:posOffset>
            </wp:positionH>
            <wp:positionV relativeFrom="page">
              <wp:posOffset>2294399</wp:posOffset>
            </wp:positionV>
            <wp:extent cx="6466274" cy="5628502"/>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rotWithShape="1">
                    <a:blip r:embed="rId13">
                      <a:extLst>
                        <a:ext uri="{28A0092B-C50C-407E-A947-70E740481C1C}">
                          <a14:useLocalDpi xmlns:a14="http://schemas.microsoft.com/office/drawing/2010/main" val="0"/>
                        </a:ext>
                      </a:extLst>
                    </a:blip>
                    <a:srcRect t="35491" b="2940"/>
                    <a:stretch/>
                  </pic:blipFill>
                  <pic:spPr bwMode="auto">
                    <a:xfrm>
                      <a:off x="0" y="0"/>
                      <a:ext cx="6466274" cy="562850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ECFFF2C" w14:textId="7C9DBF50" w:rsidR="00E56947" w:rsidRPr="004A5410" w:rsidRDefault="00E56947" w:rsidP="004A5410">
      <w:pPr>
        <w:spacing w:line="360" w:lineRule="auto"/>
        <w:rPr>
          <w:rFonts w:cstheme="minorHAnsi"/>
        </w:rPr>
      </w:pPr>
    </w:p>
    <w:p w14:paraId="5C7CFABF" w14:textId="53F29C89" w:rsidR="00E56947" w:rsidRPr="004A5410" w:rsidRDefault="00E56947" w:rsidP="004A5410">
      <w:pPr>
        <w:spacing w:line="360" w:lineRule="auto"/>
        <w:rPr>
          <w:rFonts w:cstheme="minorHAnsi"/>
        </w:rPr>
      </w:pPr>
    </w:p>
    <w:p w14:paraId="41AC6154" w14:textId="5F6ACAC8" w:rsidR="00E56947" w:rsidRPr="004A5410" w:rsidRDefault="00E56947" w:rsidP="004A5410">
      <w:pPr>
        <w:spacing w:line="360" w:lineRule="auto"/>
        <w:rPr>
          <w:rFonts w:cstheme="minorHAnsi"/>
        </w:rPr>
      </w:pPr>
    </w:p>
    <w:p w14:paraId="0D1EBB98" w14:textId="6C01A7F0" w:rsidR="00E56947" w:rsidRPr="004A5410" w:rsidRDefault="00E56947" w:rsidP="004A5410">
      <w:pPr>
        <w:spacing w:line="360" w:lineRule="auto"/>
        <w:rPr>
          <w:rFonts w:cstheme="minorHAnsi"/>
        </w:rPr>
      </w:pPr>
    </w:p>
    <w:p w14:paraId="6F0F7528" w14:textId="77777777" w:rsidR="00A90DBA" w:rsidRPr="004A5410" w:rsidRDefault="00A90DBA" w:rsidP="004A5410">
      <w:pPr>
        <w:spacing w:line="360" w:lineRule="auto"/>
        <w:rPr>
          <w:rFonts w:cstheme="minorHAnsi"/>
        </w:rPr>
      </w:pPr>
    </w:p>
    <w:p w14:paraId="3F0E6F8D" w14:textId="77777777" w:rsidR="00A90DBA" w:rsidRPr="004A5410" w:rsidRDefault="00A90DBA" w:rsidP="004A5410">
      <w:pPr>
        <w:spacing w:line="360" w:lineRule="auto"/>
        <w:rPr>
          <w:rFonts w:cstheme="minorHAnsi"/>
        </w:rPr>
      </w:pPr>
      <w:r w:rsidRPr="004A5410">
        <w:rPr>
          <w:rFonts w:cstheme="minorHAnsi"/>
        </w:rPr>
        <w:br w:type="page"/>
      </w:r>
    </w:p>
    <w:p w14:paraId="7A622AF8" w14:textId="5008A0E7" w:rsidR="001566CE" w:rsidRPr="004A5410" w:rsidRDefault="008A3EE0" w:rsidP="004A5410">
      <w:pPr>
        <w:spacing w:line="360" w:lineRule="auto"/>
        <w:rPr>
          <w:rFonts w:cstheme="minorHAnsi"/>
        </w:rPr>
      </w:pPr>
      <w:r w:rsidRPr="004A5410">
        <w:rPr>
          <w:rFonts w:cstheme="minorHAnsi"/>
          <w:noProof/>
        </w:rPr>
        <w:lastRenderedPageBreak/>
        <w:drawing>
          <wp:anchor distT="0" distB="0" distL="114300" distR="114300" simplePos="0" relativeHeight="251685888" behindDoc="1" locked="0" layoutInCell="1" allowOverlap="1" wp14:anchorId="419A599F" wp14:editId="71837709">
            <wp:simplePos x="0" y="0"/>
            <wp:positionH relativeFrom="column">
              <wp:posOffset>-353959</wp:posOffset>
            </wp:positionH>
            <wp:positionV relativeFrom="page">
              <wp:posOffset>2553335</wp:posOffset>
            </wp:positionV>
            <wp:extent cx="6434148" cy="5567573"/>
            <wp:effectExtent l="0" t="0" r="5080" b="0"/>
            <wp:wrapNone/>
            <wp:docPr id="13" name="Picture 13" descr="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pplication&#10;&#10;Description automatically generated"/>
                    <pic:cNvPicPr/>
                  </pic:nvPicPr>
                  <pic:blipFill rotWithShape="1">
                    <a:blip r:embed="rId14">
                      <a:extLst>
                        <a:ext uri="{28A0092B-C50C-407E-A947-70E740481C1C}">
                          <a14:useLocalDpi xmlns:a14="http://schemas.microsoft.com/office/drawing/2010/main" val="0"/>
                        </a:ext>
                      </a:extLst>
                    </a:blip>
                    <a:srcRect l="237" t="35789" r="2" b="3134"/>
                    <a:stretch/>
                  </pic:blipFill>
                  <pic:spPr bwMode="auto">
                    <a:xfrm>
                      <a:off x="0" y="0"/>
                      <a:ext cx="6434148" cy="556757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E6BBF" w:rsidRPr="004A5410">
        <w:rPr>
          <w:rFonts w:cstheme="minorHAnsi"/>
          <w:noProof/>
        </w:rPr>
        <w:softHyphen/>
      </w:r>
      <w:r w:rsidR="009A5E30" w:rsidRPr="004A5410">
        <w:rPr>
          <w:rFonts w:cstheme="minorHAnsi"/>
        </w:rPr>
        <w:br w:type="page"/>
      </w:r>
    </w:p>
    <w:p w14:paraId="2317585E" w14:textId="77777777" w:rsidR="001566CE" w:rsidRPr="004A5410" w:rsidRDefault="00A147AC" w:rsidP="004A5410">
      <w:pPr>
        <w:spacing w:line="360" w:lineRule="auto"/>
        <w:rPr>
          <w:rFonts w:cstheme="minorHAnsi"/>
        </w:rPr>
      </w:pPr>
      <w:r w:rsidRPr="004A5410">
        <w:rPr>
          <w:rFonts w:cstheme="minorHAnsi"/>
          <w:noProof/>
        </w:rPr>
        <w:lastRenderedPageBreak/>
        <w:drawing>
          <wp:anchor distT="0" distB="0" distL="114300" distR="114300" simplePos="0" relativeHeight="251686912" behindDoc="0" locked="0" layoutInCell="1" allowOverlap="1" wp14:anchorId="44129640" wp14:editId="25CEC142">
            <wp:simplePos x="0" y="0"/>
            <wp:positionH relativeFrom="margin">
              <wp:posOffset>-207238</wp:posOffset>
            </wp:positionH>
            <wp:positionV relativeFrom="paragraph">
              <wp:posOffset>21326</wp:posOffset>
            </wp:positionV>
            <wp:extent cx="6103620" cy="8628380"/>
            <wp:effectExtent l="12700" t="12700" r="17780" b="7620"/>
            <wp:wrapSquare wrapText="bothSides"/>
            <wp:docPr id="14" name="Picture 1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application&#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103620" cy="8628380"/>
                    </a:xfrm>
                    <a:prstGeom prst="rect">
                      <a:avLst/>
                    </a:prstGeom>
                    <a:ln w="12700" cap="rnd">
                      <a:solidFill>
                        <a:srgbClr val="0070C0"/>
                      </a:solidFill>
                    </a:ln>
                  </pic:spPr>
                </pic:pic>
              </a:graphicData>
            </a:graphic>
            <wp14:sizeRelH relativeFrom="page">
              <wp14:pctWidth>0</wp14:pctWidth>
            </wp14:sizeRelH>
            <wp14:sizeRelV relativeFrom="page">
              <wp14:pctHeight>0</wp14:pctHeight>
            </wp14:sizeRelV>
          </wp:anchor>
        </w:drawing>
      </w:r>
    </w:p>
    <w:sectPr w:rsidR="001566CE" w:rsidRPr="004A5410" w:rsidSect="00621450">
      <w:headerReference w:type="even" r:id="rId16"/>
      <w:headerReference w:type="default" r:id="rId17"/>
      <w:footerReference w:type="even" r:id="rId18"/>
      <w:footerReference w:type="default" r:id="rId19"/>
      <w:headerReference w:type="first" r:id="rId20"/>
      <w:footerReference w:type="first" r:id="rId21"/>
      <w:pgSz w:w="11906" w:h="16838"/>
      <w:pgMar w:top="1440" w:right="1440" w:bottom="1440" w:left="1440" w:header="680" w:footer="283" w:gutter="0"/>
      <w:pgBorders w:display="notFirstPage">
        <w:top w:val="double" w:sz="4" w:space="0" w:color="auto"/>
        <w:left w:val="double" w:sz="4" w:space="30" w:color="auto"/>
        <w:bottom w:val="double" w:sz="4" w:space="0" w:color="auto"/>
        <w:right w:val="double" w:sz="4" w:space="30" w:color="auto"/>
      </w:pgBorders>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C60096" w14:textId="77777777" w:rsidR="00473E4A" w:rsidRDefault="00473E4A" w:rsidP="00E56947">
      <w:r>
        <w:separator/>
      </w:r>
    </w:p>
  </w:endnote>
  <w:endnote w:type="continuationSeparator" w:id="0">
    <w:p w14:paraId="42E0CBF9" w14:textId="77777777" w:rsidR="00473E4A" w:rsidRDefault="00473E4A" w:rsidP="00E569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altName w:val="Wingdings"/>
    <w:panose1 w:val="05000000000000000000"/>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Georgia">
    <w:panose1 w:val="02040502050405020303"/>
    <w:charset w:val="00"/>
    <w:family w:val="roman"/>
    <w:pitch w:val="variable"/>
    <w:sig w:usb0="00000287" w:usb1="00000000" w:usb2="00000000" w:usb3="00000000" w:csb0="0000009F" w:csb1="00000000"/>
  </w:font>
  <w:font w:name="Calibri">
    <w:altName w:val="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MADE Tommy Soft">
    <w:altName w:val="Calibri"/>
    <w:panose1 w:val="020B0604020202020204"/>
    <w:charset w:val="4D"/>
    <w:family w:val="auto"/>
    <w:notTrueType/>
    <w:pitch w:val="variable"/>
    <w:sig w:usb0="A000002F" w:usb1="10000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309A26" w14:textId="77777777" w:rsidR="004B0544" w:rsidRDefault="004B05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529CF1" w14:textId="120CF857" w:rsidR="00BF73F6" w:rsidRDefault="00E14EBC">
    <w:pPr>
      <w:pStyle w:val="Footer"/>
      <w:jc w:val="right"/>
    </w:pPr>
    <w:r>
      <w:rPr>
        <w:noProof/>
      </w:rPr>
      <w:drawing>
        <wp:anchor distT="0" distB="0" distL="114300" distR="114300" simplePos="0" relativeHeight="251657728" behindDoc="0" locked="0" layoutInCell="1" allowOverlap="1" wp14:anchorId="6CD84F0F" wp14:editId="5AB08F98">
          <wp:simplePos x="0" y="0"/>
          <wp:positionH relativeFrom="column">
            <wp:posOffset>-769131</wp:posOffset>
          </wp:positionH>
          <wp:positionV relativeFrom="paragraph">
            <wp:posOffset>-73545</wp:posOffset>
          </wp:positionV>
          <wp:extent cx="6986678" cy="307340"/>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
                    <a:extLst>
                      <a:ext uri="{28A0092B-C50C-407E-A947-70E740481C1C}">
                        <a14:useLocalDpi xmlns:a14="http://schemas.microsoft.com/office/drawing/2010/main" val="0"/>
                      </a:ext>
                    </a:extLst>
                  </a:blip>
                  <a:stretch>
                    <a:fillRect/>
                  </a:stretch>
                </pic:blipFill>
                <pic:spPr>
                  <a:xfrm>
                    <a:off x="0" y="0"/>
                    <a:ext cx="6986678" cy="307340"/>
                  </a:xfrm>
                  <a:prstGeom prst="rect">
                    <a:avLst/>
                  </a:prstGeom>
                </pic:spPr>
              </pic:pic>
            </a:graphicData>
          </a:graphic>
          <wp14:sizeRelH relativeFrom="page">
            <wp14:pctWidth>0</wp14:pctWidth>
          </wp14:sizeRelH>
          <wp14:sizeRelV relativeFrom="page">
            <wp14:pctHeight>0</wp14:pctHeight>
          </wp14:sizeRelV>
        </wp:anchor>
      </w:drawing>
    </w:r>
    <w:r w:rsidR="00BF73F6">
      <w:rPr>
        <w:color w:val="4472C4" w:themeColor="accent1"/>
        <w:sz w:val="20"/>
        <w:szCs w:val="20"/>
      </w:rPr>
      <w:t xml:space="preserve">pg. </w:t>
    </w:r>
    <w:r w:rsidR="00BF73F6">
      <w:rPr>
        <w:color w:val="4472C4" w:themeColor="accent1"/>
        <w:sz w:val="20"/>
        <w:szCs w:val="20"/>
      </w:rPr>
      <w:fldChar w:fldCharType="begin"/>
    </w:r>
    <w:r w:rsidR="00BF73F6">
      <w:rPr>
        <w:color w:val="4472C4" w:themeColor="accent1"/>
        <w:sz w:val="20"/>
        <w:szCs w:val="20"/>
      </w:rPr>
      <w:instrText xml:space="preserve"> PAGE  \* Arabic </w:instrText>
    </w:r>
    <w:r w:rsidR="00BF73F6">
      <w:rPr>
        <w:color w:val="4472C4" w:themeColor="accent1"/>
        <w:sz w:val="20"/>
        <w:szCs w:val="20"/>
      </w:rPr>
      <w:fldChar w:fldCharType="separate"/>
    </w:r>
    <w:r w:rsidR="00BF73F6">
      <w:rPr>
        <w:noProof/>
        <w:color w:val="4472C4" w:themeColor="accent1"/>
        <w:sz w:val="20"/>
        <w:szCs w:val="20"/>
      </w:rPr>
      <w:t>1</w:t>
    </w:r>
    <w:r w:rsidR="00BF73F6">
      <w:rPr>
        <w:color w:val="4472C4" w:themeColor="accent1"/>
        <w:sz w:val="20"/>
        <w:szCs w:val="20"/>
      </w:rPr>
      <w:fldChar w:fldCharType="end"/>
    </w:r>
  </w:p>
  <w:p w14:paraId="345B90F5" w14:textId="428C0E4A" w:rsidR="00055CEC" w:rsidRDefault="00055CE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64DFDE" w14:textId="77777777" w:rsidR="004B0544" w:rsidRDefault="004B05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F7F060" w14:textId="77777777" w:rsidR="00473E4A" w:rsidRDefault="00473E4A" w:rsidP="00E56947">
      <w:r>
        <w:separator/>
      </w:r>
    </w:p>
  </w:footnote>
  <w:footnote w:type="continuationSeparator" w:id="0">
    <w:p w14:paraId="75813915" w14:textId="77777777" w:rsidR="00473E4A" w:rsidRDefault="00473E4A" w:rsidP="00E569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1AB16" w14:textId="77777777" w:rsidR="00E56947" w:rsidRDefault="00473E4A">
    <w:pPr>
      <w:pStyle w:val="Header"/>
    </w:pPr>
    <w:r>
      <w:rPr>
        <w:noProof/>
      </w:rPr>
      <w:pict w14:anchorId="0868E5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20006038" o:spid="_x0000_s1025" type="#_x0000_t75" alt="" style="position:absolute;margin-left:0;margin-top:0;width:451.1pt;height:451.1pt;z-index:-251657728;mso-wrap-edited:f;mso-width-percent:0;mso-height-percent:0;mso-position-horizontal:center;mso-position-horizontal-relative:margin;mso-position-vertical:center;mso-position-vertical-relative:margin;mso-width-percent:0;mso-height-percent:0" o:allowincell="f">
          <v:imagedata r:id="rId1" o:title="LOGO-CROP-TRANSP-01"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8752352"/>
      <w:temporary/>
      <w:showingPlcHdr/>
      <w15:appearance w15:val="hidden"/>
    </w:sdtPr>
    <w:sdtEndPr/>
    <w:sdtContent>
      <w:p w14:paraId="29D3C718" w14:textId="77777777" w:rsidR="007427C2" w:rsidRDefault="007427C2">
        <w:pPr>
          <w:pStyle w:val="Header"/>
        </w:pPr>
        <w:r>
          <w:t>[Type here]</w:t>
        </w:r>
      </w:p>
    </w:sdtContent>
  </w:sdt>
  <w:p w14:paraId="3C89B2B2" w14:textId="77777777" w:rsidR="00E56947" w:rsidRDefault="007427C2">
    <w:pPr>
      <w:pStyle w:val="Header"/>
    </w:pPr>
    <w:r>
      <w:rPr>
        <w:noProof/>
      </w:rPr>
      <w:drawing>
        <wp:anchor distT="0" distB="0" distL="114300" distR="114300" simplePos="0" relativeHeight="251656704" behindDoc="0" locked="0" layoutInCell="1" allowOverlap="1" wp14:anchorId="64E580D9" wp14:editId="416E1D7A">
          <wp:simplePos x="0" y="0"/>
          <wp:positionH relativeFrom="column">
            <wp:posOffset>-906905</wp:posOffset>
          </wp:positionH>
          <wp:positionV relativeFrom="paragraph">
            <wp:posOffset>-640340</wp:posOffset>
          </wp:positionV>
          <wp:extent cx="7598025" cy="921895"/>
          <wp:effectExtent l="0" t="0" r="0" b="5715"/>
          <wp:wrapNone/>
          <wp:docPr id="20" name="Picture 20"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picture containing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653795" cy="928662"/>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AE948" w14:textId="77777777" w:rsidR="00B8731F" w:rsidRDefault="00B873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6DD46"/>
    <w:multiLevelType w:val="hybridMultilevel"/>
    <w:tmpl w:val="E8DE08A8"/>
    <w:lvl w:ilvl="0" w:tplc="5AE22092">
      <w:start w:val="1"/>
      <w:numFmt w:val="bullet"/>
      <w:lvlText w:val=""/>
      <w:lvlJc w:val="left"/>
      <w:pPr>
        <w:ind w:left="720" w:hanging="360"/>
      </w:pPr>
      <w:rPr>
        <w:rFonts w:ascii="Wingdings" w:hAnsi="Wingdings" w:hint="default"/>
      </w:rPr>
    </w:lvl>
    <w:lvl w:ilvl="1" w:tplc="01D00918">
      <w:start w:val="1"/>
      <w:numFmt w:val="bullet"/>
      <w:lvlText w:val="o"/>
      <w:lvlJc w:val="left"/>
      <w:pPr>
        <w:ind w:left="1440" w:hanging="360"/>
      </w:pPr>
      <w:rPr>
        <w:rFonts w:ascii="Courier New" w:hAnsi="Courier New" w:hint="default"/>
      </w:rPr>
    </w:lvl>
    <w:lvl w:ilvl="2" w:tplc="43CAED70">
      <w:start w:val="1"/>
      <w:numFmt w:val="bullet"/>
      <w:lvlText w:val=""/>
      <w:lvlJc w:val="left"/>
      <w:pPr>
        <w:ind w:left="2160" w:hanging="360"/>
      </w:pPr>
      <w:rPr>
        <w:rFonts w:ascii="Wingdings" w:hAnsi="Wingdings" w:hint="default"/>
      </w:rPr>
    </w:lvl>
    <w:lvl w:ilvl="3" w:tplc="5FEAF564">
      <w:start w:val="1"/>
      <w:numFmt w:val="bullet"/>
      <w:lvlText w:val=""/>
      <w:lvlJc w:val="left"/>
      <w:pPr>
        <w:ind w:left="2880" w:hanging="360"/>
      </w:pPr>
      <w:rPr>
        <w:rFonts w:ascii="Symbol" w:hAnsi="Symbol" w:hint="default"/>
      </w:rPr>
    </w:lvl>
    <w:lvl w:ilvl="4" w:tplc="982EA5D8">
      <w:start w:val="1"/>
      <w:numFmt w:val="bullet"/>
      <w:lvlText w:val="o"/>
      <w:lvlJc w:val="left"/>
      <w:pPr>
        <w:ind w:left="3600" w:hanging="360"/>
      </w:pPr>
      <w:rPr>
        <w:rFonts w:ascii="Courier New" w:hAnsi="Courier New" w:hint="default"/>
      </w:rPr>
    </w:lvl>
    <w:lvl w:ilvl="5" w:tplc="BA12CB76">
      <w:start w:val="1"/>
      <w:numFmt w:val="bullet"/>
      <w:lvlText w:val=""/>
      <w:lvlJc w:val="left"/>
      <w:pPr>
        <w:ind w:left="4320" w:hanging="360"/>
      </w:pPr>
      <w:rPr>
        <w:rFonts w:ascii="Wingdings" w:hAnsi="Wingdings" w:hint="default"/>
      </w:rPr>
    </w:lvl>
    <w:lvl w:ilvl="6" w:tplc="026C379E">
      <w:start w:val="1"/>
      <w:numFmt w:val="bullet"/>
      <w:lvlText w:val=""/>
      <w:lvlJc w:val="left"/>
      <w:pPr>
        <w:ind w:left="5040" w:hanging="360"/>
      </w:pPr>
      <w:rPr>
        <w:rFonts w:ascii="Symbol" w:hAnsi="Symbol" w:hint="default"/>
      </w:rPr>
    </w:lvl>
    <w:lvl w:ilvl="7" w:tplc="1100697E">
      <w:start w:val="1"/>
      <w:numFmt w:val="bullet"/>
      <w:lvlText w:val="o"/>
      <w:lvlJc w:val="left"/>
      <w:pPr>
        <w:ind w:left="5760" w:hanging="360"/>
      </w:pPr>
      <w:rPr>
        <w:rFonts w:ascii="Courier New" w:hAnsi="Courier New" w:hint="default"/>
      </w:rPr>
    </w:lvl>
    <w:lvl w:ilvl="8" w:tplc="A1002AAE">
      <w:start w:val="1"/>
      <w:numFmt w:val="bullet"/>
      <w:lvlText w:val=""/>
      <w:lvlJc w:val="left"/>
      <w:pPr>
        <w:ind w:left="6480" w:hanging="360"/>
      </w:pPr>
      <w:rPr>
        <w:rFonts w:ascii="Wingdings" w:hAnsi="Wingdings" w:hint="default"/>
      </w:rPr>
    </w:lvl>
  </w:abstractNum>
  <w:abstractNum w:abstractNumId="1" w15:restartNumberingAfterBreak="0">
    <w:nsid w:val="037E1C0B"/>
    <w:multiLevelType w:val="hybridMultilevel"/>
    <w:tmpl w:val="B204FA06"/>
    <w:lvl w:ilvl="0" w:tplc="5C9E9B5A">
      <w:start w:val="1"/>
      <w:numFmt w:val="decimal"/>
      <w:lvlText w:val="%1."/>
      <w:lvlJc w:val="left"/>
      <w:pPr>
        <w:ind w:left="720" w:hanging="360"/>
      </w:pPr>
    </w:lvl>
    <w:lvl w:ilvl="1" w:tplc="48C07690">
      <w:start w:val="1"/>
      <w:numFmt w:val="lowerLetter"/>
      <w:lvlText w:val="%2."/>
      <w:lvlJc w:val="left"/>
      <w:pPr>
        <w:ind w:left="1440" w:hanging="360"/>
      </w:pPr>
    </w:lvl>
    <w:lvl w:ilvl="2" w:tplc="D9563360">
      <w:start w:val="1"/>
      <w:numFmt w:val="lowerRoman"/>
      <w:lvlText w:val="%3."/>
      <w:lvlJc w:val="right"/>
      <w:pPr>
        <w:ind w:left="2160" w:hanging="180"/>
      </w:pPr>
    </w:lvl>
    <w:lvl w:ilvl="3" w:tplc="6CDCC910">
      <w:start w:val="1"/>
      <w:numFmt w:val="decimal"/>
      <w:lvlText w:val="%4."/>
      <w:lvlJc w:val="left"/>
      <w:pPr>
        <w:ind w:left="2880" w:hanging="360"/>
      </w:pPr>
    </w:lvl>
    <w:lvl w:ilvl="4" w:tplc="23B64B30">
      <w:start w:val="1"/>
      <w:numFmt w:val="lowerLetter"/>
      <w:lvlText w:val="%5."/>
      <w:lvlJc w:val="left"/>
      <w:pPr>
        <w:ind w:left="3600" w:hanging="360"/>
      </w:pPr>
    </w:lvl>
    <w:lvl w:ilvl="5" w:tplc="F02ECF56">
      <w:start w:val="1"/>
      <w:numFmt w:val="lowerRoman"/>
      <w:lvlText w:val="%6."/>
      <w:lvlJc w:val="right"/>
      <w:pPr>
        <w:ind w:left="4320" w:hanging="180"/>
      </w:pPr>
    </w:lvl>
    <w:lvl w:ilvl="6" w:tplc="CAE6890A">
      <w:start w:val="1"/>
      <w:numFmt w:val="decimal"/>
      <w:lvlText w:val="%7."/>
      <w:lvlJc w:val="left"/>
      <w:pPr>
        <w:ind w:left="5040" w:hanging="360"/>
      </w:pPr>
    </w:lvl>
    <w:lvl w:ilvl="7" w:tplc="EC94B0AC">
      <w:start w:val="1"/>
      <w:numFmt w:val="lowerLetter"/>
      <w:lvlText w:val="%8."/>
      <w:lvlJc w:val="left"/>
      <w:pPr>
        <w:ind w:left="5760" w:hanging="360"/>
      </w:pPr>
    </w:lvl>
    <w:lvl w:ilvl="8" w:tplc="31C01DE8">
      <w:start w:val="1"/>
      <w:numFmt w:val="lowerRoman"/>
      <w:lvlText w:val="%9."/>
      <w:lvlJc w:val="right"/>
      <w:pPr>
        <w:ind w:left="6480" w:hanging="180"/>
      </w:pPr>
    </w:lvl>
  </w:abstractNum>
  <w:abstractNum w:abstractNumId="2" w15:restartNumberingAfterBreak="0">
    <w:nsid w:val="0CED224A"/>
    <w:multiLevelType w:val="hybridMultilevel"/>
    <w:tmpl w:val="4C48C92E"/>
    <w:lvl w:ilvl="0" w:tplc="97E0D2B8">
      <w:start w:val="1"/>
      <w:numFmt w:val="bullet"/>
      <w:lvlText w:val=""/>
      <w:lvlJc w:val="left"/>
      <w:pPr>
        <w:ind w:left="360" w:hanging="360"/>
      </w:pPr>
      <w:rPr>
        <w:rFonts w:ascii="Symbol" w:hAnsi="Symbol" w:hint="default"/>
        <w:color w:val="auto"/>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D2897E8"/>
    <w:multiLevelType w:val="hybridMultilevel"/>
    <w:tmpl w:val="083662A2"/>
    <w:lvl w:ilvl="0" w:tplc="80DCEFDE">
      <w:start w:val="1"/>
      <w:numFmt w:val="bullet"/>
      <w:lvlText w:val=""/>
      <w:lvlJc w:val="left"/>
      <w:pPr>
        <w:ind w:left="720" w:hanging="360"/>
      </w:pPr>
      <w:rPr>
        <w:rFonts w:ascii="Wingdings" w:hAnsi="Wingdings" w:hint="default"/>
      </w:rPr>
    </w:lvl>
    <w:lvl w:ilvl="1" w:tplc="9D764E56">
      <w:start w:val="1"/>
      <w:numFmt w:val="bullet"/>
      <w:lvlText w:val="o"/>
      <w:lvlJc w:val="left"/>
      <w:pPr>
        <w:ind w:left="1440" w:hanging="360"/>
      </w:pPr>
      <w:rPr>
        <w:rFonts w:ascii="Courier New" w:hAnsi="Courier New" w:hint="default"/>
      </w:rPr>
    </w:lvl>
    <w:lvl w:ilvl="2" w:tplc="8B5A5E54">
      <w:start w:val="1"/>
      <w:numFmt w:val="bullet"/>
      <w:lvlText w:val=""/>
      <w:lvlJc w:val="left"/>
      <w:pPr>
        <w:ind w:left="2160" w:hanging="360"/>
      </w:pPr>
      <w:rPr>
        <w:rFonts w:ascii="Wingdings" w:hAnsi="Wingdings" w:hint="default"/>
      </w:rPr>
    </w:lvl>
    <w:lvl w:ilvl="3" w:tplc="55CCDF8E">
      <w:start w:val="1"/>
      <w:numFmt w:val="bullet"/>
      <w:lvlText w:val=""/>
      <w:lvlJc w:val="left"/>
      <w:pPr>
        <w:ind w:left="2880" w:hanging="360"/>
      </w:pPr>
      <w:rPr>
        <w:rFonts w:ascii="Symbol" w:hAnsi="Symbol" w:hint="default"/>
      </w:rPr>
    </w:lvl>
    <w:lvl w:ilvl="4" w:tplc="CDC4631C">
      <w:start w:val="1"/>
      <w:numFmt w:val="bullet"/>
      <w:lvlText w:val="o"/>
      <w:lvlJc w:val="left"/>
      <w:pPr>
        <w:ind w:left="3600" w:hanging="360"/>
      </w:pPr>
      <w:rPr>
        <w:rFonts w:ascii="Courier New" w:hAnsi="Courier New" w:hint="default"/>
      </w:rPr>
    </w:lvl>
    <w:lvl w:ilvl="5" w:tplc="A51A7518">
      <w:start w:val="1"/>
      <w:numFmt w:val="bullet"/>
      <w:lvlText w:val=""/>
      <w:lvlJc w:val="left"/>
      <w:pPr>
        <w:ind w:left="4320" w:hanging="360"/>
      </w:pPr>
      <w:rPr>
        <w:rFonts w:ascii="Wingdings" w:hAnsi="Wingdings" w:hint="default"/>
      </w:rPr>
    </w:lvl>
    <w:lvl w:ilvl="6" w:tplc="97EA9302">
      <w:start w:val="1"/>
      <w:numFmt w:val="bullet"/>
      <w:lvlText w:val=""/>
      <w:lvlJc w:val="left"/>
      <w:pPr>
        <w:ind w:left="5040" w:hanging="360"/>
      </w:pPr>
      <w:rPr>
        <w:rFonts w:ascii="Symbol" w:hAnsi="Symbol" w:hint="default"/>
      </w:rPr>
    </w:lvl>
    <w:lvl w:ilvl="7" w:tplc="33BAF072">
      <w:start w:val="1"/>
      <w:numFmt w:val="bullet"/>
      <w:lvlText w:val="o"/>
      <w:lvlJc w:val="left"/>
      <w:pPr>
        <w:ind w:left="5760" w:hanging="360"/>
      </w:pPr>
      <w:rPr>
        <w:rFonts w:ascii="Courier New" w:hAnsi="Courier New" w:hint="default"/>
      </w:rPr>
    </w:lvl>
    <w:lvl w:ilvl="8" w:tplc="FB22D53A">
      <w:start w:val="1"/>
      <w:numFmt w:val="bullet"/>
      <w:lvlText w:val=""/>
      <w:lvlJc w:val="left"/>
      <w:pPr>
        <w:ind w:left="6480" w:hanging="360"/>
      </w:pPr>
      <w:rPr>
        <w:rFonts w:ascii="Wingdings" w:hAnsi="Wingdings" w:hint="default"/>
      </w:rPr>
    </w:lvl>
  </w:abstractNum>
  <w:abstractNum w:abstractNumId="4" w15:restartNumberingAfterBreak="0">
    <w:nsid w:val="0DA07735"/>
    <w:multiLevelType w:val="hybridMultilevel"/>
    <w:tmpl w:val="1ED6686C"/>
    <w:lvl w:ilvl="0" w:tplc="97E0D2B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33A46DB"/>
    <w:multiLevelType w:val="hybridMultilevel"/>
    <w:tmpl w:val="E2EC2910"/>
    <w:lvl w:ilvl="0" w:tplc="97E0D2B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366818C"/>
    <w:multiLevelType w:val="hybridMultilevel"/>
    <w:tmpl w:val="2F16E55C"/>
    <w:lvl w:ilvl="0" w:tplc="775C923E">
      <w:start w:val="1"/>
      <w:numFmt w:val="decimal"/>
      <w:lvlText w:val="%1."/>
      <w:lvlJc w:val="left"/>
      <w:pPr>
        <w:ind w:left="720" w:hanging="360"/>
      </w:pPr>
    </w:lvl>
    <w:lvl w:ilvl="1" w:tplc="BDAE6488">
      <w:start w:val="1"/>
      <w:numFmt w:val="lowerLetter"/>
      <w:lvlText w:val="%2."/>
      <w:lvlJc w:val="left"/>
      <w:pPr>
        <w:ind w:left="1440" w:hanging="360"/>
      </w:pPr>
    </w:lvl>
    <w:lvl w:ilvl="2" w:tplc="280A603A">
      <w:start w:val="1"/>
      <w:numFmt w:val="lowerRoman"/>
      <w:lvlText w:val="%3."/>
      <w:lvlJc w:val="right"/>
      <w:pPr>
        <w:ind w:left="2160" w:hanging="180"/>
      </w:pPr>
    </w:lvl>
    <w:lvl w:ilvl="3" w:tplc="FCE2F74A">
      <w:start w:val="1"/>
      <w:numFmt w:val="decimal"/>
      <w:lvlText w:val="%4."/>
      <w:lvlJc w:val="left"/>
      <w:pPr>
        <w:ind w:left="2880" w:hanging="360"/>
      </w:pPr>
    </w:lvl>
    <w:lvl w:ilvl="4" w:tplc="59603022">
      <w:start w:val="1"/>
      <w:numFmt w:val="lowerLetter"/>
      <w:lvlText w:val="%5."/>
      <w:lvlJc w:val="left"/>
      <w:pPr>
        <w:ind w:left="3600" w:hanging="360"/>
      </w:pPr>
    </w:lvl>
    <w:lvl w:ilvl="5" w:tplc="07C46BE4">
      <w:start w:val="1"/>
      <w:numFmt w:val="lowerRoman"/>
      <w:lvlText w:val="%6."/>
      <w:lvlJc w:val="right"/>
      <w:pPr>
        <w:ind w:left="4320" w:hanging="180"/>
      </w:pPr>
    </w:lvl>
    <w:lvl w:ilvl="6" w:tplc="69EC1218">
      <w:start w:val="1"/>
      <w:numFmt w:val="decimal"/>
      <w:lvlText w:val="%7."/>
      <w:lvlJc w:val="left"/>
      <w:pPr>
        <w:ind w:left="5040" w:hanging="360"/>
      </w:pPr>
    </w:lvl>
    <w:lvl w:ilvl="7" w:tplc="7F906016">
      <w:start w:val="1"/>
      <w:numFmt w:val="lowerLetter"/>
      <w:lvlText w:val="%8."/>
      <w:lvlJc w:val="left"/>
      <w:pPr>
        <w:ind w:left="5760" w:hanging="360"/>
      </w:pPr>
    </w:lvl>
    <w:lvl w:ilvl="8" w:tplc="97983838">
      <w:start w:val="1"/>
      <w:numFmt w:val="lowerRoman"/>
      <w:lvlText w:val="%9."/>
      <w:lvlJc w:val="right"/>
      <w:pPr>
        <w:ind w:left="6480" w:hanging="180"/>
      </w:pPr>
    </w:lvl>
  </w:abstractNum>
  <w:abstractNum w:abstractNumId="7" w15:restartNumberingAfterBreak="0">
    <w:nsid w:val="14803762"/>
    <w:multiLevelType w:val="multilevel"/>
    <w:tmpl w:val="F38831B2"/>
    <w:lvl w:ilvl="0">
      <w:start w:val="1"/>
      <w:numFmt w:val="bullet"/>
      <w:lvlText w:val=""/>
      <w:lvlJc w:val="left"/>
      <w:pPr>
        <w:ind w:left="360" w:hanging="360"/>
      </w:pPr>
      <w:rPr>
        <w:rFonts w:ascii="Symbol" w:hAnsi="Symbol" w:hint="default"/>
        <w:color w:val="auto"/>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8" w15:restartNumberingAfterBreak="0">
    <w:nsid w:val="172B7D59"/>
    <w:multiLevelType w:val="hybridMultilevel"/>
    <w:tmpl w:val="14A2D1C0"/>
    <w:lvl w:ilvl="0" w:tplc="97E0D2B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974377B"/>
    <w:multiLevelType w:val="multilevel"/>
    <w:tmpl w:val="53CAE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EFF59BF"/>
    <w:multiLevelType w:val="hybridMultilevel"/>
    <w:tmpl w:val="5A246FD0"/>
    <w:lvl w:ilvl="0" w:tplc="97E0D2B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FD44D44"/>
    <w:multiLevelType w:val="hybridMultilevel"/>
    <w:tmpl w:val="C890B6D6"/>
    <w:lvl w:ilvl="0" w:tplc="97E0D2B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431B43"/>
    <w:multiLevelType w:val="hybridMultilevel"/>
    <w:tmpl w:val="09F8F308"/>
    <w:lvl w:ilvl="0" w:tplc="97E0D2B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9B53F6E"/>
    <w:multiLevelType w:val="hybridMultilevel"/>
    <w:tmpl w:val="630C5612"/>
    <w:lvl w:ilvl="0" w:tplc="97E0D2B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DD50623"/>
    <w:multiLevelType w:val="hybridMultilevel"/>
    <w:tmpl w:val="D71E5058"/>
    <w:lvl w:ilvl="0" w:tplc="08090017">
      <w:start w:val="1"/>
      <w:numFmt w:val="lowerLetter"/>
      <w:lvlText w:val="%1)"/>
      <w:lvlJc w:val="left"/>
      <w:pPr>
        <w:ind w:left="720" w:hanging="360"/>
      </w:pPr>
    </w:lvl>
    <w:lvl w:ilvl="1" w:tplc="B5609492">
      <w:start w:val="1"/>
      <w:numFmt w:val="lowerRoman"/>
      <w:lvlText w:val="%2)"/>
      <w:lvlJc w:val="left"/>
      <w:pPr>
        <w:ind w:left="1440" w:hanging="3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E0F1F3F"/>
    <w:multiLevelType w:val="hybridMultilevel"/>
    <w:tmpl w:val="EDB4D352"/>
    <w:lvl w:ilvl="0" w:tplc="40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FDF3A95"/>
    <w:multiLevelType w:val="hybridMultilevel"/>
    <w:tmpl w:val="49746030"/>
    <w:lvl w:ilvl="0" w:tplc="97E0D2B8">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3127D9A"/>
    <w:multiLevelType w:val="hybridMultilevel"/>
    <w:tmpl w:val="C22C8942"/>
    <w:lvl w:ilvl="0" w:tplc="97E0D2B8">
      <w:start w:val="1"/>
      <w:numFmt w:val="bullet"/>
      <w:lvlText w:val=""/>
      <w:lvlJc w:val="left"/>
      <w:pPr>
        <w:ind w:left="360" w:hanging="360"/>
      </w:pPr>
      <w:rPr>
        <w:rFonts w:ascii="Symbol" w:hAnsi="Symbol" w:hint="default"/>
        <w:color w:val="auto"/>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57EEBE7"/>
    <w:multiLevelType w:val="hybridMultilevel"/>
    <w:tmpl w:val="1616CA64"/>
    <w:lvl w:ilvl="0" w:tplc="FA229BEC">
      <w:start w:val="1"/>
      <w:numFmt w:val="bullet"/>
      <w:lvlText w:val=""/>
      <w:lvlJc w:val="left"/>
      <w:pPr>
        <w:ind w:left="720" w:hanging="360"/>
      </w:pPr>
      <w:rPr>
        <w:rFonts w:ascii="Wingdings" w:hAnsi="Wingdings" w:hint="default"/>
      </w:rPr>
    </w:lvl>
    <w:lvl w:ilvl="1" w:tplc="2BF82C4E">
      <w:start w:val="1"/>
      <w:numFmt w:val="bullet"/>
      <w:lvlText w:val="o"/>
      <w:lvlJc w:val="left"/>
      <w:pPr>
        <w:ind w:left="1440" w:hanging="360"/>
      </w:pPr>
      <w:rPr>
        <w:rFonts w:ascii="Courier New" w:hAnsi="Courier New" w:hint="default"/>
      </w:rPr>
    </w:lvl>
    <w:lvl w:ilvl="2" w:tplc="F9E69A90">
      <w:start w:val="1"/>
      <w:numFmt w:val="bullet"/>
      <w:lvlText w:val=""/>
      <w:lvlJc w:val="left"/>
      <w:pPr>
        <w:ind w:left="2160" w:hanging="360"/>
      </w:pPr>
      <w:rPr>
        <w:rFonts w:ascii="Wingdings" w:hAnsi="Wingdings" w:hint="default"/>
      </w:rPr>
    </w:lvl>
    <w:lvl w:ilvl="3" w:tplc="1C6CDE3E">
      <w:start w:val="1"/>
      <w:numFmt w:val="bullet"/>
      <w:lvlText w:val=""/>
      <w:lvlJc w:val="left"/>
      <w:pPr>
        <w:ind w:left="2880" w:hanging="360"/>
      </w:pPr>
      <w:rPr>
        <w:rFonts w:ascii="Symbol" w:hAnsi="Symbol" w:hint="default"/>
      </w:rPr>
    </w:lvl>
    <w:lvl w:ilvl="4" w:tplc="7D08FFBC">
      <w:start w:val="1"/>
      <w:numFmt w:val="bullet"/>
      <w:lvlText w:val="o"/>
      <w:lvlJc w:val="left"/>
      <w:pPr>
        <w:ind w:left="3600" w:hanging="360"/>
      </w:pPr>
      <w:rPr>
        <w:rFonts w:ascii="Courier New" w:hAnsi="Courier New" w:hint="default"/>
      </w:rPr>
    </w:lvl>
    <w:lvl w:ilvl="5" w:tplc="917E34F0">
      <w:start w:val="1"/>
      <w:numFmt w:val="bullet"/>
      <w:lvlText w:val=""/>
      <w:lvlJc w:val="left"/>
      <w:pPr>
        <w:ind w:left="4320" w:hanging="360"/>
      </w:pPr>
      <w:rPr>
        <w:rFonts w:ascii="Wingdings" w:hAnsi="Wingdings" w:hint="default"/>
      </w:rPr>
    </w:lvl>
    <w:lvl w:ilvl="6" w:tplc="316E8F66">
      <w:start w:val="1"/>
      <w:numFmt w:val="bullet"/>
      <w:lvlText w:val=""/>
      <w:lvlJc w:val="left"/>
      <w:pPr>
        <w:ind w:left="5040" w:hanging="360"/>
      </w:pPr>
      <w:rPr>
        <w:rFonts w:ascii="Symbol" w:hAnsi="Symbol" w:hint="default"/>
      </w:rPr>
    </w:lvl>
    <w:lvl w:ilvl="7" w:tplc="C8807542">
      <w:start w:val="1"/>
      <w:numFmt w:val="bullet"/>
      <w:lvlText w:val="o"/>
      <w:lvlJc w:val="left"/>
      <w:pPr>
        <w:ind w:left="5760" w:hanging="360"/>
      </w:pPr>
      <w:rPr>
        <w:rFonts w:ascii="Courier New" w:hAnsi="Courier New" w:hint="default"/>
      </w:rPr>
    </w:lvl>
    <w:lvl w:ilvl="8" w:tplc="E2AC6898">
      <w:start w:val="1"/>
      <w:numFmt w:val="bullet"/>
      <w:lvlText w:val=""/>
      <w:lvlJc w:val="left"/>
      <w:pPr>
        <w:ind w:left="6480" w:hanging="360"/>
      </w:pPr>
      <w:rPr>
        <w:rFonts w:ascii="Wingdings" w:hAnsi="Wingdings" w:hint="default"/>
      </w:rPr>
    </w:lvl>
  </w:abstractNum>
  <w:abstractNum w:abstractNumId="19" w15:restartNumberingAfterBreak="0">
    <w:nsid w:val="363C66CF"/>
    <w:multiLevelType w:val="hybridMultilevel"/>
    <w:tmpl w:val="DA8E1018"/>
    <w:lvl w:ilvl="0" w:tplc="73E6E332">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9716D2C"/>
    <w:multiLevelType w:val="hybridMultilevel"/>
    <w:tmpl w:val="D272E7A2"/>
    <w:lvl w:ilvl="0" w:tplc="97E0D2B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3A8E262C"/>
    <w:multiLevelType w:val="hybridMultilevel"/>
    <w:tmpl w:val="5F96965C"/>
    <w:lvl w:ilvl="0" w:tplc="40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DD2502E"/>
    <w:multiLevelType w:val="hybridMultilevel"/>
    <w:tmpl w:val="8DCA0ECA"/>
    <w:lvl w:ilvl="0" w:tplc="97E0D2B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0537A12"/>
    <w:multiLevelType w:val="hybridMultilevel"/>
    <w:tmpl w:val="B418AE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B6A63D7"/>
    <w:multiLevelType w:val="hybridMultilevel"/>
    <w:tmpl w:val="09426886"/>
    <w:lvl w:ilvl="0" w:tplc="97E0D2B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B9F5589"/>
    <w:multiLevelType w:val="multilevel"/>
    <w:tmpl w:val="58508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C214B42"/>
    <w:multiLevelType w:val="hybridMultilevel"/>
    <w:tmpl w:val="BDAE424A"/>
    <w:lvl w:ilvl="0" w:tplc="40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07E5F6C"/>
    <w:multiLevelType w:val="hybridMultilevel"/>
    <w:tmpl w:val="D85CCC84"/>
    <w:lvl w:ilvl="0" w:tplc="6B60BF60">
      <w:start w:val="1"/>
      <w:numFmt w:val="decimal"/>
      <w:lvlText w:val="%1."/>
      <w:lvlJc w:val="left"/>
      <w:pPr>
        <w:ind w:left="720" w:hanging="360"/>
      </w:pPr>
    </w:lvl>
    <w:lvl w:ilvl="1" w:tplc="3ED4B020">
      <w:start w:val="1"/>
      <w:numFmt w:val="lowerLetter"/>
      <w:lvlText w:val="%2."/>
      <w:lvlJc w:val="left"/>
      <w:pPr>
        <w:ind w:left="1440" w:hanging="360"/>
      </w:pPr>
    </w:lvl>
    <w:lvl w:ilvl="2" w:tplc="28767BC0">
      <w:start w:val="1"/>
      <w:numFmt w:val="lowerRoman"/>
      <w:lvlText w:val="%3."/>
      <w:lvlJc w:val="right"/>
      <w:pPr>
        <w:ind w:left="2160" w:hanging="180"/>
      </w:pPr>
    </w:lvl>
    <w:lvl w:ilvl="3" w:tplc="07746244">
      <w:start w:val="1"/>
      <w:numFmt w:val="decimal"/>
      <w:lvlText w:val="%4."/>
      <w:lvlJc w:val="left"/>
      <w:pPr>
        <w:ind w:left="2880" w:hanging="360"/>
      </w:pPr>
    </w:lvl>
    <w:lvl w:ilvl="4" w:tplc="4B6AA0E2">
      <w:start w:val="1"/>
      <w:numFmt w:val="lowerLetter"/>
      <w:lvlText w:val="%5."/>
      <w:lvlJc w:val="left"/>
      <w:pPr>
        <w:ind w:left="3600" w:hanging="360"/>
      </w:pPr>
    </w:lvl>
    <w:lvl w:ilvl="5" w:tplc="A424977C">
      <w:start w:val="1"/>
      <w:numFmt w:val="lowerRoman"/>
      <w:lvlText w:val="%6."/>
      <w:lvlJc w:val="right"/>
      <w:pPr>
        <w:ind w:left="4320" w:hanging="180"/>
      </w:pPr>
    </w:lvl>
    <w:lvl w:ilvl="6" w:tplc="DC44D996">
      <w:start w:val="1"/>
      <w:numFmt w:val="decimal"/>
      <w:lvlText w:val="%7."/>
      <w:lvlJc w:val="left"/>
      <w:pPr>
        <w:ind w:left="5040" w:hanging="360"/>
      </w:pPr>
    </w:lvl>
    <w:lvl w:ilvl="7" w:tplc="C7AA5192">
      <w:start w:val="1"/>
      <w:numFmt w:val="lowerLetter"/>
      <w:lvlText w:val="%8."/>
      <w:lvlJc w:val="left"/>
      <w:pPr>
        <w:ind w:left="5760" w:hanging="360"/>
      </w:pPr>
    </w:lvl>
    <w:lvl w:ilvl="8" w:tplc="CAB8AD98">
      <w:start w:val="1"/>
      <w:numFmt w:val="lowerRoman"/>
      <w:lvlText w:val="%9."/>
      <w:lvlJc w:val="right"/>
      <w:pPr>
        <w:ind w:left="6480" w:hanging="180"/>
      </w:pPr>
    </w:lvl>
  </w:abstractNum>
  <w:abstractNum w:abstractNumId="28" w15:restartNumberingAfterBreak="0">
    <w:nsid w:val="5B7726AA"/>
    <w:multiLevelType w:val="hybridMultilevel"/>
    <w:tmpl w:val="EB665CF8"/>
    <w:lvl w:ilvl="0" w:tplc="97E0D2B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5D096CA5"/>
    <w:multiLevelType w:val="hybridMultilevel"/>
    <w:tmpl w:val="94E6C59E"/>
    <w:lvl w:ilvl="0" w:tplc="97E0D2B8">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5F5173F4"/>
    <w:multiLevelType w:val="hybridMultilevel"/>
    <w:tmpl w:val="67163A78"/>
    <w:lvl w:ilvl="0" w:tplc="97E0D2B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62D96151"/>
    <w:multiLevelType w:val="hybridMultilevel"/>
    <w:tmpl w:val="72A48C7C"/>
    <w:lvl w:ilvl="0" w:tplc="97E0D2B8">
      <w:start w:val="1"/>
      <w:numFmt w:val="bullet"/>
      <w:lvlText w:val=""/>
      <w:lvlJc w:val="left"/>
      <w:pPr>
        <w:ind w:left="360" w:hanging="360"/>
      </w:pPr>
      <w:rPr>
        <w:rFonts w:ascii="Symbol" w:hAnsi="Symbol" w:hint="default"/>
        <w:color w:val="auto"/>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3A91A14"/>
    <w:multiLevelType w:val="hybridMultilevel"/>
    <w:tmpl w:val="833E8832"/>
    <w:lvl w:ilvl="0" w:tplc="97E0D2B8">
      <w:start w:val="1"/>
      <w:numFmt w:val="bullet"/>
      <w:lvlText w:val=""/>
      <w:lvlJc w:val="left"/>
      <w:pPr>
        <w:ind w:left="360" w:hanging="360"/>
      </w:pPr>
      <w:rPr>
        <w:rFonts w:ascii="Symbol" w:hAnsi="Symbol" w:hint="default"/>
        <w:color w:val="auto"/>
      </w:rPr>
    </w:lvl>
    <w:lvl w:ilvl="1" w:tplc="FFFFFFFF">
      <w:start w:val="1"/>
      <w:numFmt w:val="bullet"/>
      <w:lvlText w:val="o"/>
      <w:lvlJc w:val="left"/>
      <w:pPr>
        <w:ind w:left="1440" w:hanging="360"/>
      </w:pPr>
      <w:rPr>
        <w:rFonts w:ascii="Courier New" w:hAnsi="Courier New" w:cs="Courier New" w:hint="default"/>
      </w:rPr>
    </w:lvl>
    <w:lvl w:ilvl="2" w:tplc="8B9C4260">
      <w:start w:val="6"/>
      <w:numFmt w:val="bullet"/>
      <w:lvlText w:val=""/>
      <w:lvlJc w:val="left"/>
      <w:pPr>
        <w:ind w:left="2360" w:hanging="560"/>
      </w:pPr>
      <w:rPr>
        <w:rFonts w:ascii="Symbol" w:eastAsiaTheme="minorEastAsia" w:hAnsi="Symbol" w:cs="Times New Roman"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6DD257B9"/>
    <w:multiLevelType w:val="hybridMultilevel"/>
    <w:tmpl w:val="2AD822AE"/>
    <w:lvl w:ilvl="0" w:tplc="97E0D2B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705A7FDD"/>
    <w:multiLevelType w:val="hybridMultilevel"/>
    <w:tmpl w:val="2934FD96"/>
    <w:lvl w:ilvl="0" w:tplc="40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2E47308"/>
    <w:multiLevelType w:val="hybridMultilevel"/>
    <w:tmpl w:val="8D300D74"/>
    <w:lvl w:ilvl="0" w:tplc="97E0D2B8">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78146B26"/>
    <w:multiLevelType w:val="hybridMultilevel"/>
    <w:tmpl w:val="B6E26928"/>
    <w:lvl w:ilvl="0" w:tplc="97E0D2B8">
      <w:start w:val="1"/>
      <w:numFmt w:val="bullet"/>
      <w:lvlText w:val=""/>
      <w:lvlJc w:val="left"/>
      <w:pPr>
        <w:ind w:left="360" w:hanging="360"/>
      </w:pPr>
      <w:rPr>
        <w:rFonts w:ascii="Symbol" w:hAnsi="Symbol" w:hint="default"/>
        <w:color w:val="auto"/>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FD76320"/>
    <w:multiLevelType w:val="hybridMultilevel"/>
    <w:tmpl w:val="CD409FBA"/>
    <w:lvl w:ilvl="0" w:tplc="50DA0FD2">
      <w:start w:val="1"/>
      <w:numFmt w:val="decimal"/>
      <w:lvlText w:val="%1."/>
      <w:lvlJc w:val="left"/>
      <w:pPr>
        <w:ind w:left="720" w:hanging="360"/>
      </w:pPr>
    </w:lvl>
    <w:lvl w:ilvl="1" w:tplc="69847B66">
      <w:start w:val="1"/>
      <w:numFmt w:val="lowerLetter"/>
      <w:lvlText w:val="%2."/>
      <w:lvlJc w:val="left"/>
      <w:pPr>
        <w:ind w:left="1440" w:hanging="360"/>
      </w:pPr>
    </w:lvl>
    <w:lvl w:ilvl="2" w:tplc="79DA0E4C">
      <w:start w:val="1"/>
      <w:numFmt w:val="lowerRoman"/>
      <w:lvlText w:val="%3."/>
      <w:lvlJc w:val="right"/>
      <w:pPr>
        <w:ind w:left="2160" w:hanging="180"/>
      </w:pPr>
    </w:lvl>
    <w:lvl w:ilvl="3" w:tplc="E4369E2C">
      <w:start w:val="1"/>
      <w:numFmt w:val="decimal"/>
      <w:lvlText w:val="%4."/>
      <w:lvlJc w:val="left"/>
      <w:pPr>
        <w:ind w:left="2880" w:hanging="360"/>
      </w:pPr>
    </w:lvl>
    <w:lvl w:ilvl="4" w:tplc="9D8A3ABC">
      <w:start w:val="1"/>
      <w:numFmt w:val="lowerLetter"/>
      <w:lvlText w:val="%5."/>
      <w:lvlJc w:val="left"/>
      <w:pPr>
        <w:ind w:left="3600" w:hanging="360"/>
      </w:pPr>
    </w:lvl>
    <w:lvl w:ilvl="5" w:tplc="91E8DD1E">
      <w:start w:val="1"/>
      <w:numFmt w:val="lowerRoman"/>
      <w:lvlText w:val="%6."/>
      <w:lvlJc w:val="right"/>
      <w:pPr>
        <w:ind w:left="4320" w:hanging="180"/>
      </w:pPr>
    </w:lvl>
    <w:lvl w:ilvl="6" w:tplc="5010E524">
      <w:start w:val="1"/>
      <w:numFmt w:val="decimal"/>
      <w:lvlText w:val="%7."/>
      <w:lvlJc w:val="left"/>
      <w:pPr>
        <w:ind w:left="5040" w:hanging="360"/>
      </w:pPr>
    </w:lvl>
    <w:lvl w:ilvl="7" w:tplc="16AAFC38">
      <w:start w:val="1"/>
      <w:numFmt w:val="lowerLetter"/>
      <w:lvlText w:val="%8."/>
      <w:lvlJc w:val="left"/>
      <w:pPr>
        <w:ind w:left="5760" w:hanging="360"/>
      </w:pPr>
    </w:lvl>
    <w:lvl w:ilvl="8" w:tplc="B350970E">
      <w:start w:val="1"/>
      <w:numFmt w:val="lowerRoman"/>
      <w:lvlText w:val="%9."/>
      <w:lvlJc w:val="right"/>
      <w:pPr>
        <w:ind w:left="6480" w:hanging="180"/>
      </w:pPr>
    </w:lvl>
  </w:abstractNum>
  <w:num w:numId="1">
    <w:abstractNumId w:val="23"/>
  </w:num>
  <w:num w:numId="2">
    <w:abstractNumId w:val="19"/>
  </w:num>
  <w:num w:numId="3">
    <w:abstractNumId w:val="14"/>
  </w:num>
  <w:num w:numId="4">
    <w:abstractNumId w:val="30"/>
  </w:num>
  <w:num w:numId="5">
    <w:abstractNumId w:val="16"/>
  </w:num>
  <w:num w:numId="6">
    <w:abstractNumId w:val="29"/>
  </w:num>
  <w:num w:numId="7">
    <w:abstractNumId w:val="32"/>
  </w:num>
  <w:num w:numId="8">
    <w:abstractNumId w:val="12"/>
  </w:num>
  <w:num w:numId="9">
    <w:abstractNumId w:val="17"/>
  </w:num>
  <w:num w:numId="10">
    <w:abstractNumId w:val="36"/>
  </w:num>
  <w:num w:numId="11">
    <w:abstractNumId w:val="8"/>
  </w:num>
  <w:num w:numId="12">
    <w:abstractNumId w:val="2"/>
  </w:num>
  <w:num w:numId="13">
    <w:abstractNumId w:val="35"/>
  </w:num>
  <w:num w:numId="14">
    <w:abstractNumId w:val="4"/>
  </w:num>
  <w:num w:numId="15">
    <w:abstractNumId w:val="5"/>
  </w:num>
  <w:num w:numId="16">
    <w:abstractNumId w:val="28"/>
  </w:num>
  <w:num w:numId="17">
    <w:abstractNumId w:val="31"/>
  </w:num>
  <w:num w:numId="18">
    <w:abstractNumId w:val="13"/>
  </w:num>
  <w:num w:numId="19">
    <w:abstractNumId w:val="15"/>
  </w:num>
  <w:num w:numId="20">
    <w:abstractNumId w:val="21"/>
  </w:num>
  <w:num w:numId="21">
    <w:abstractNumId w:val="20"/>
  </w:num>
  <w:num w:numId="22">
    <w:abstractNumId w:val="7"/>
  </w:num>
  <w:num w:numId="23">
    <w:abstractNumId w:val="26"/>
  </w:num>
  <w:num w:numId="24">
    <w:abstractNumId w:val="22"/>
  </w:num>
  <w:num w:numId="25">
    <w:abstractNumId w:val="34"/>
  </w:num>
  <w:num w:numId="26">
    <w:abstractNumId w:val="24"/>
  </w:num>
  <w:num w:numId="27">
    <w:abstractNumId w:val="33"/>
  </w:num>
  <w:num w:numId="28">
    <w:abstractNumId w:val="9"/>
  </w:num>
  <w:num w:numId="29">
    <w:abstractNumId w:val="25"/>
  </w:num>
  <w:num w:numId="30">
    <w:abstractNumId w:val="11"/>
  </w:num>
  <w:num w:numId="31">
    <w:abstractNumId w:val="10"/>
  </w:num>
  <w:num w:numId="32">
    <w:abstractNumId w:val="0"/>
  </w:num>
  <w:num w:numId="33">
    <w:abstractNumId w:val="27"/>
  </w:num>
  <w:num w:numId="34">
    <w:abstractNumId w:val="6"/>
  </w:num>
  <w:num w:numId="35">
    <w:abstractNumId w:val="18"/>
  </w:num>
  <w:num w:numId="36">
    <w:abstractNumId w:val="3"/>
  </w:num>
  <w:num w:numId="37">
    <w:abstractNumId w:val="1"/>
  </w:num>
  <w:num w:numId="38">
    <w:abstractNumId w:val="3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displayBackgroundShape/>
  <w:bordersDoNotSurroundHeader/>
  <w:bordersDoNotSurroundFooter/>
  <w:proofState w:spelling="clean" w:grammar="clean"/>
  <w:attachedTemplate r:id="rId1"/>
  <w:defaultTabStop w:val="567"/>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78C"/>
    <w:rsid w:val="0001183F"/>
    <w:rsid w:val="00015710"/>
    <w:rsid w:val="00020D9B"/>
    <w:rsid w:val="00023E5F"/>
    <w:rsid w:val="00033EE1"/>
    <w:rsid w:val="00055CEC"/>
    <w:rsid w:val="00065AD3"/>
    <w:rsid w:val="0008111F"/>
    <w:rsid w:val="0008146A"/>
    <w:rsid w:val="0008332E"/>
    <w:rsid w:val="00084CFF"/>
    <w:rsid w:val="000936DB"/>
    <w:rsid w:val="00097080"/>
    <w:rsid w:val="000E2A44"/>
    <w:rsid w:val="000E2F1C"/>
    <w:rsid w:val="000E5A72"/>
    <w:rsid w:val="000F1C86"/>
    <w:rsid w:val="000F389C"/>
    <w:rsid w:val="000F4289"/>
    <w:rsid w:val="000F512E"/>
    <w:rsid w:val="00103938"/>
    <w:rsid w:val="00111DAC"/>
    <w:rsid w:val="00114781"/>
    <w:rsid w:val="00123544"/>
    <w:rsid w:val="001338D9"/>
    <w:rsid w:val="00141E46"/>
    <w:rsid w:val="00151510"/>
    <w:rsid w:val="00152705"/>
    <w:rsid w:val="00155D32"/>
    <w:rsid w:val="001561BE"/>
    <w:rsid w:val="001566CE"/>
    <w:rsid w:val="001570AC"/>
    <w:rsid w:val="001633F2"/>
    <w:rsid w:val="00167582"/>
    <w:rsid w:val="00191939"/>
    <w:rsid w:val="001968E7"/>
    <w:rsid w:val="001C77C9"/>
    <w:rsid w:val="001D7D48"/>
    <w:rsid w:val="001E1F35"/>
    <w:rsid w:val="001E3CDD"/>
    <w:rsid w:val="001F0726"/>
    <w:rsid w:val="001F4D7E"/>
    <w:rsid w:val="001F5C47"/>
    <w:rsid w:val="00203C50"/>
    <w:rsid w:val="002129ED"/>
    <w:rsid w:val="0021365F"/>
    <w:rsid w:val="002172BA"/>
    <w:rsid w:val="0022634F"/>
    <w:rsid w:val="00227E26"/>
    <w:rsid w:val="00230067"/>
    <w:rsid w:val="0025608F"/>
    <w:rsid w:val="0026683F"/>
    <w:rsid w:val="002819E8"/>
    <w:rsid w:val="00281D89"/>
    <w:rsid w:val="0029119F"/>
    <w:rsid w:val="00296C39"/>
    <w:rsid w:val="002A4B7B"/>
    <w:rsid w:val="002B0E86"/>
    <w:rsid w:val="002C1FE7"/>
    <w:rsid w:val="002C44A3"/>
    <w:rsid w:val="002E129B"/>
    <w:rsid w:val="002F0F77"/>
    <w:rsid w:val="00300258"/>
    <w:rsid w:val="00305FCD"/>
    <w:rsid w:val="003101B3"/>
    <w:rsid w:val="00310384"/>
    <w:rsid w:val="00324630"/>
    <w:rsid w:val="00326DC7"/>
    <w:rsid w:val="003438B0"/>
    <w:rsid w:val="00360E8F"/>
    <w:rsid w:val="00364673"/>
    <w:rsid w:val="003729D6"/>
    <w:rsid w:val="00375992"/>
    <w:rsid w:val="00377B25"/>
    <w:rsid w:val="003822A4"/>
    <w:rsid w:val="00386D1C"/>
    <w:rsid w:val="003B1000"/>
    <w:rsid w:val="003B2150"/>
    <w:rsid w:val="003D0889"/>
    <w:rsid w:val="003D487D"/>
    <w:rsid w:val="003F7221"/>
    <w:rsid w:val="003F761E"/>
    <w:rsid w:val="003F7F4C"/>
    <w:rsid w:val="004042E8"/>
    <w:rsid w:val="0040777E"/>
    <w:rsid w:val="00407B9A"/>
    <w:rsid w:val="00412FA1"/>
    <w:rsid w:val="00413AD7"/>
    <w:rsid w:val="00422A31"/>
    <w:rsid w:val="00435115"/>
    <w:rsid w:val="00442C66"/>
    <w:rsid w:val="00462F14"/>
    <w:rsid w:val="00467DEB"/>
    <w:rsid w:val="00473E4A"/>
    <w:rsid w:val="0048018A"/>
    <w:rsid w:val="00492DE5"/>
    <w:rsid w:val="004A5410"/>
    <w:rsid w:val="004A5EF3"/>
    <w:rsid w:val="004A6FA1"/>
    <w:rsid w:val="004B0544"/>
    <w:rsid w:val="004B6AD8"/>
    <w:rsid w:val="004C4FE1"/>
    <w:rsid w:val="004D55B3"/>
    <w:rsid w:val="00513F0D"/>
    <w:rsid w:val="00531C63"/>
    <w:rsid w:val="005333A6"/>
    <w:rsid w:val="00535BDF"/>
    <w:rsid w:val="00540469"/>
    <w:rsid w:val="00541867"/>
    <w:rsid w:val="00562482"/>
    <w:rsid w:val="005625D2"/>
    <w:rsid w:val="00597E65"/>
    <w:rsid w:val="005A0212"/>
    <w:rsid w:val="005A2EDD"/>
    <w:rsid w:val="005A606E"/>
    <w:rsid w:val="005C1127"/>
    <w:rsid w:val="005D061C"/>
    <w:rsid w:val="005D1B84"/>
    <w:rsid w:val="005D4A22"/>
    <w:rsid w:val="00604836"/>
    <w:rsid w:val="00605ED7"/>
    <w:rsid w:val="006121A9"/>
    <w:rsid w:val="00621450"/>
    <w:rsid w:val="006302E6"/>
    <w:rsid w:val="00634740"/>
    <w:rsid w:val="006353B3"/>
    <w:rsid w:val="006407E4"/>
    <w:rsid w:val="00641BC7"/>
    <w:rsid w:val="00671EDD"/>
    <w:rsid w:val="0068071F"/>
    <w:rsid w:val="006909C0"/>
    <w:rsid w:val="00693B4B"/>
    <w:rsid w:val="00694436"/>
    <w:rsid w:val="00695782"/>
    <w:rsid w:val="00696A91"/>
    <w:rsid w:val="006B465E"/>
    <w:rsid w:val="006C0B1E"/>
    <w:rsid w:val="006C38C1"/>
    <w:rsid w:val="006D3CC6"/>
    <w:rsid w:val="006E369A"/>
    <w:rsid w:val="006F00B9"/>
    <w:rsid w:val="00707F7B"/>
    <w:rsid w:val="007111CC"/>
    <w:rsid w:val="00722083"/>
    <w:rsid w:val="00724329"/>
    <w:rsid w:val="00737C27"/>
    <w:rsid w:val="007427C2"/>
    <w:rsid w:val="00743987"/>
    <w:rsid w:val="00745A01"/>
    <w:rsid w:val="007477DE"/>
    <w:rsid w:val="0076148D"/>
    <w:rsid w:val="007650AE"/>
    <w:rsid w:val="007651C2"/>
    <w:rsid w:val="00772E90"/>
    <w:rsid w:val="00774908"/>
    <w:rsid w:val="0078077C"/>
    <w:rsid w:val="007818C9"/>
    <w:rsid w:val="0078658A"/>
    <w:rsid w:val="00794EEC"/>
    <w:rsid w:val="00797A58"/>
    <w:rsid w:val="007B2D01"/>
    <w:rsid w:val="007C39C1"/>
    <w:rsid w:val="007C5E58"/>
    <w:rsid w:val="007D6B72"/>
    <w:rsid w:val="007D798D"/>
    <w:rsid w:val="007E7706"/>
    <w:rsid w:val="00805743"/>
    <w:rsid w:val="00806382"/>
    <w:rsid w:val="00806502"/>
    <w:rsid w:val="00810BB9"/>
    <w:rsid w:val="00814D07"/>
    <w:rsid w:val="0082191F"/>
    <w:rsid w:val="00847A0E"/>
    <w:rsid w:val="00851CBF"/>
    <w:rsid w:val="00855B34"/>
    <w:rsid w:val="008572F4"/>
    <w:rsid w:val="00857FB7"/>
    <w:rsid w:val="00873DD8"/>
    <w:rsid w:val="008826DC"/>
    <w:rsid w:val="00887F44"/>
    <w:rsid w:val="008A3EE0"/>
    <w:rsid w:val="008C1450"/>
    <w:rsid w:val="008C22A0"/>
    <w:rsid w:val="008C3F82"/>
    <w:rsid w:val="008D2955"/>
    <w:rsid w:val="008E2956"/>
    <w:rsid w:val="008E3B27"/>
    <w:rsid w:val="008F50AD"/>
    <w:rsid w:val="008F6232"/>
    <w:rsid w:val="008F6536"/>
    <w:rsid w:val="00902E1E"/>
    <w:rsid w:val="00902F08"/>
    <w:rsid w:val="00913C59"/>
    <w:rsid w:val="00914DE9"/>
    <w:rsid w:val="00925209"/>
    <w:rsid w:val="00925B24"/>
    <w:rsid w:val="00932871"/>
    <w:rsid w:val="0094585A"/>
    <w:rsid w:val="009461E7"/>
    <w:rsid w:val="00955436"/>
    <w:rsid w:val="009647EF"/>
    <w:rsid w:val="00964A09"/>
    <w:rsid w:val="0097240A"/>
    <w:rsid w:val="00982216"/>
    <w:rsid w:val="0099325D"/>
    <w:rsid w:val="00996BA5"/>
    <w:rsid w:val="00997BEA"/>
    <w:rsid w:val="009A1F32"/>
    <w:rsid w:val="009A5E30"/>
    <w:rsid w:val="009B3869"/>
    <w:rsid w:val="009B4BA6"/>
    <w:rsid w:val="009D278C"/>
    <w:rsid w:val="009E1C29"/>
    <w:rsid w:val="009E2A54"/>
    <w:rsid w:val="009E4F03"/>
    <w:rsid w:val="009E6BBF"/>
    <w:rsid w:val="00A05AAA"/>
    <w:rsid w:val="00A0762E"/>
    <w:rsid w:val="00A07C93"/>
    <w:rsid w:val="00A147AC"/>
    <w:rsid w:val="00A175C2"/>
    <w:rsid w:val="00A2432F"/>
    <w:rsid w:val="00A377CA"/>
    <w:rsid w:val="00A66412"/>
    <w:rsid w:val="00A67B00"/>
    <w:rsid w:val="00A73108"/>
    <w:rsid w:val="00A738C2"/>
    <w:rsid w:val="00A8332F"/>
    <w:rsid w:val="00A85C8D"/>
    <w:rsid w:val="00A8628E"/>
    <w:rsid w:val="00A90DBA"/>
    <w:rsid w:val="00A96657"/>
    <w:rsid w:val="00A973B9"/>
    <w:rsid w:val="00AA3154"/>
    <w:rsid w:val="00AA4B34"/>
    <w:rsid w:val="00AA6D84"/>
    <w:rsid w:val="00AB11BD"/>
    <w:rsid w:val="00AB676D"/>
    <w:rsid w:val="00AC31E6"/>
    <w:rsid w:val="00AC4FC3"/>
    <w:rsid w:val="00AC5C59"/>
    <w:rsid w:val="00AD36B4"/>
    <w:rsid w:val="00AD4870"/>
    <w:rsid w:val="00AF3EA9"/>
    <w:rsid w:val="00B047AA"/>
    <w:rsid w:val="00B0707C"/>
    <w:rsid w:val="00B10CFF"/>
    <w:rsid w:val="00B11664"/>
    <w:rsid w:val="00B11B4E"/>
    <w:rsid w:val="00B12797"/>
    <w:rsid w:val="00B22F3B"/>
    <w:rsid w:val="00B24355"/>
    <w:rsid w:val="00B3020B"/>
    <w:rsid w:val="00B328BB"/>
    <w:rsid w:val="00B3702A"/>
    <w:rsid w:val="00B41D24"/>
    <w:rsid w:val="00B56DFA"/>
    <w:rsid w:val="00B61595"/>
    <w:rsid w:val="00B71954"/>
    <w:rsid w:val="00B7490E"/>
    <w:rsid w:val="00B76EE5"/>
    <w:rsid w:val="00B80D95"/>
    <w:rsid w:val="00B8731F"/>
    <w:rsid w:val="00BA0BCF"/>
    <w:rsid w:val="00BB0C4D"/>
    <w:rsid w:val="00BB113D"/>
    <w:rsid w:val="00BB56DA"/>
    <w:rsid w:val="00BC1CDB"/>
    <w:rsid w:val="00BC693C"/>
    <w:rsid w:val="00BD519C"/>
    <w:rsid w:val="00BD5E6D"/>
    <w:rsid w:val="00BE0B1A"/>
    <w:rsid w:val="00BE0C29"/>
    <w:rsid w:val="00BE715C"/>
    <w:rsid w:val="00BF158A"/>
    <w:rsid w:val="00BF6834"/>
    <w:rsid w:val="00BF7055"/>
    <w:rsid w:val="00BF73F6"/>
    <w:rsid w:val="00C03799"/>
    <w:rsid w:val="00C076F2"/>
    <w:rsid w:val="00C1725C"/>
    <w:rsid w:val="00C20B62"/>
    <w:rsid w:val="00C23D10"/>
    <w:rsid w:val="00C2732A"/>
    <w:rsid w:val="00C4755A"/>
    <w:rsid w:val="00C47A31"/>
    <w:rsid w:val="00C572B4"/>
    <w:rsid w:val="00C57B62"/>
    <w:rsid w:val="00C72622"/>
    <w:rsid w:val="00C86C18"/>
    <w:rsid w:val="00CA3D19"/>
    <w:rsid w:val="00CA63A1"/>
    <w:rsid w:val="00CB290E"/>
    <w:rsid w:val="00CD34B7"/>
    <w:rsid w:val="00CD3B71"/>
    <w:rsid w:val="00CD5021"/>
    <w:rsid w:val="00CE6723"/>
    <w:rsid w:val="00D04A86"/>
    <w:rsid w:val="00D04B59"/>
    <w:rsid w:val="00D111F2"/>
    <w:rsid w:val="00D1626D"/>
    <w:rsid w:val="00D2641E"/>
    <w:rsid w:val="00D276CC"/>
    <w:rsid w:val="00D45769"/>
    <w:rsid w:val="00D51B7D"/>
    <w:rsid w:val="00D625E2"/>
    <w:rsid w:val="00D62D35"/>
    <w:rsid w:val="00D7353D"/>
    <w:rsid w:val="00D74430"/>
    <w:rsid w:val="00D74495"/>
    <w:rsid w:val="00D80115"/>
    <w:rsid w:val="00DB7E68"/>
    <w:rsid w:val="00DF3D1D"/>
    <w:rsid w:val="00DF3DAF"/>
    <w:rsid w:val="00DF5970"/>
    <w:rsid w:val="00DF5D08"/>
    <w:rsid w:val="00E059B2"/>
    <w:rsid w:val="00E14AC8"/>
    <w:rsid w:val="00E14EBC"/>
    <w:rsid w:val="00E33266"/>
    <w:rsid w:val="00E33A5C"/>
    <w:rsid w:val="00E438A5"/>
    <w:rsid w:val="00E447E0"/>
    <w:rsid w:val="00E517E6"/>
    <w:rsid w:val="00E53E2A"/>
    <w:rsid w:val="00E56947"/>
    <w:rsid w:val="00E60C68"/>
    <w:rsid w:val="00E66C40"/>
    <w:rsid w:val="00E67576"/>
    <w:rsid w:val="00E75358"/>
    <w:rsid w:val="00E80359"/>
    <w:rsid w:val="00E92B7B"/>
    <w:rsid w:val="00EA4092"/>
    <w:rsid w:val="00EA7207"/>
    <w:rsid w:val="00EB149E"/>
    <w:rsid w:val="00EB77DE"/>
    <w:rsid w:val="00EC20E6"/>
    <w:rsid w:val="00ED3497"/>
    <w:rsid w:val="00ED7D82"/>
    <w:rsid w:val="00EE379D"/>
    <w:rsid w:val="00EE57B6"/>
    <w:rsid w:val="00F16D2F"/>
    <w:rsid w:val="00F413E9"/>
    <w:rsid w:val="00F4274F"/>
    <w:rsid w:val="00F45090"/>
    <w:rsid w:val="00F46379"/>
    <w:rsid w:val="00F4748F"/>
    <w:rsid w:val="00F65E8F"/>
    <w:rsid w:val="00F81392"/>
    <w:rsid w:val="00F81926"/>
    <w:rsid w:val="00F93587"/>
    <w:rsid w:val="00F9703D"/>
    <w:rsid w:val="00FA3139"/>
    <w:rsid w:val="00FA5E4F"/>
    <w:rsid w:val="00FC5DEB"/>
    <w:rsid w:val="00FC7ACF"/>
    <w:rsid w:val="00FD45E3"/>
    <w:rsid w:val="00FD6A59"/>
    <w:rsid w:val="00FF3281"/>
    <w:rsid w:val="00FF5D3B"/>
    <w:rsid w:val="72677E7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2E094D"/>
  <w15:chartTrackingRefBased/>
  <w15:docId w15:val="{21334106-E85C-0348-8515-6D9845748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0544"/>
    <w:pPr>
      <w:keepNext/>
      <w:keepLines/>
      <w:spacing w:before="240" w:after="200" w:line="360" w:lineRule="auto"/>
      <w:outlineLvl w:val="0"/>
    </w:pPr>
    <w:rPr>
      <w:rFonts w:ascii="Helvetica" w:eastAsiaTheme="majorEastAsia" w:hAnsi="Helvetica" w:cstheme="majorBidi"/>
      <w:b/>
      <w:color w:val="1B71AA"/>
      <w:sz w:val="32"/>
      <w:szCs w:val="48"/>
      <w:u w:val="single"/>
    </w:rPr>
  </w:style>
  <w:style w:type="paragraph" w:styleId="Heading2">
    <w:name w:val="heading 2"/>
    <w:basedOn w:val="Normal"/>
    <w:next w:val="Normal"/>
    <w:link w:val="Heading2Char"/>
    <w:uiPriority w:val="9"/>
    <w:unhideWhenUsed/>
    <w:qFormat/>
    <w:rsid w:val="004B0544"/>
    <w:pPr>
      <w:keepNext/>
      <w:keepLines/>
      <w:spacing w:before="240" w:after="200" w:line="276" w:lineRule="auto"/>
      <w:outlineLvl w:val="1"/>
    </w:pPr>
    <w:rPr>
      <w:rFonts w:ascii="Helvetica" w:eastAsiaTheme="majorEastAsia" w:hAnsi="Helvetica" w:cstheme="majorBidi"/>
      <w:b/>
      <w:color w:val="2BB58C"/>
      <w:sz w:val="28"/>
      <w:szCs w:val="36"/>
    </w:rPr>
  </w:style>
  <w:style w:type="paragraph" w:styleId="Heading3">
    <w:name w:val="heading 3"/>
    <w:basedOn w:val="Heading2"/>
    <w:next w:val="Normal"/>
    <w:link w:val="Heading3Char"/>
    <w:uiPriority w:val="9"/>
    <w:unhideWhenUsed/>
    <w:qFormat/>
    <w:rsid w:val="004B0544"/>
    <w:pPr>
      <w:outlineLvl w:val="2"/>
    </w:pPr>
    <w:rPr>
      <w:color w:val="000000" w:themeColor="text1"/>
      <w:sz w:val="24"/>
    </w:rPr>
  </w:style>
  <w:style w:type="paragraph" w:styleId="Heading4">
    <w:name w:val="heading 4"/>
    <w:basedOn w:val="Heading3"/>
    <w:next w:val="Normal"/>
    <w:link w:val="Heading4Char"/>
    <w:uiPriority w:val="9"/>
    <w:unhideWhenUsed/>
    <w:qFormat/>
    <w:rsid w:val="004B0544"/>
    <w:pPr>
      <w:outlineLvl w:val="3"/>
    </w:pPr>
    <w:rPr>
      <w:szCs w:val="28"/>
    </w:rPr>
  </w:style>
  <w:style w:type="paragraph" w:styleId="Heading5">
    <w:name w:val="heading 5"/>
    <w:basedOn w:val="Normal"/>
    <w:next w:val="Normal"/>
    <w:link w:val="Heading5Char"/>
    <w:uiPriority w:val="9"/>
    <w:unhideWhenUsed/>
    <w:qFormat/>
    <w:rsid w:val="00D45769"/>
    <w:pPr>
      <w:keepNext/>
      <w:keepLines/>
      <w:spacing w:before="40"/>
      <w:outlineLvl w:val="4"/>
    </w:pPr>
    <w:rPr>
      <w:rFonts w:asciiTheme="majorHAnsi" w:eastAsiaTheme="majorEastAsia" w:hAnsiTheme="majorHAnsi" w:cstheme="majorBidi"/>
      <w:b/>
      <w:color w:val="2F5496" w:themeColor="accent1" w:themeShade="BF"/>
    </w:rPr>
  </w:style>
  <w:style w:type="paragraph" w:styleId="Heading6">
    <w:name w:val="heading 6"/>
    <w:basedOn w:val="Normal"/>
    <w:next w:val="Normal"/>
    <w:link w:val="Heading6Char"/>
    <w:uiPriority w:val="9"/>
    <w:unhideWhenUsed/>
    <w:qFormat/>
    <w:rsid w:val="00D45769"/>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1D7D48"/>
    <w:rPr>
      <w:rFonts w:eastAsiaTheme="minorEastAsia"/>
      <w:sz w:val="22"/>
      <w:szCs w:val="22"/>
      <w:lang w:val="en-US" w:eastAsia="zh-CN"/>
    </w:rPr>
  </w:style>
  <w:style w:type="character" w:customStyle="1" w:styleId="NoSpacingChar">
    <w:name w:val="No Spacing Char"/>
    <w:basedOn w:val="DefaultParagraphFont"/>
    <w:link w:val="NoSpacing"/>
    <w:uiPriority w:val="1"/>
    <w:rsid w:val="001D7D48"/>
    <w:rPr>
      <w:rFonts w:eastAsiaTheme="minorEastAsia"/>
      <w:sz w:val="22"/>
      <w:szCs w:val="22"/>
      <w:lang w:val="en-US" w:eastAsia="zh-CN"/>
    </w:rPr>
  </w:style>
  <w:style w:type="paragraph" w:styleId="Header">
    <w:name w:val="header"/>
    <w:basedOn w:val="Normal"/>
    <w:link w:val="HeaderChar"/>
    <w:uiPriority w:val="99"/>
    <w:unhideWhenUsed/>
    <w:rsid w:val="00E56947"/>
    <w:pPr>
      <w:tabs>
        <w:tab w:val="center" w:pos="4513"/>
        <w:tab w:val="right" w:pos="9026"/>
      </w:tabs>
    </w:pPr>
  </w:style>
  <w:style w:type="character" w:customStyle="1" w:styleId="HeaderChar">
    <w:name w:val="Header Char"/>
    <w:basedOn w:val="DefaultParagraphFont"/>
    <w:link w:val="Header"/>
    <w:uiPriority w:val="99"/>
    <w:rsid w:val="00E56947"/>
  </w:style>
  <w:style w:type="paragraph" w:styleId="Footer">
    <w:name w:val="footer"/>
    <w:basedOn w:val="Normal"/>
    <w:link w:val="FooterChar"/>
    <w:uiPriority w:val="99"/>
    <w:unhideWhenUsed/>
    <w:rsid w:val="00E56947"/>
    <w:pPr>
      <w:tabs>
        <w:tab w:val="center" w:pos="4513"/>
        <w:tab w:val="right" w:pos="9026"/>
      </w:tabs>
    </w:pPr>
  </w:style>
  <w:style w:type="character" w:customStyle="1" w:styleId="FooterChar">
    <w:name w:val="Footer Char"/>
    <w:basedOn w:val="DefaultParagraphFont"/>
    <w:link w:val="Footer"/>
    <w:uiPriority w:val="99"/>
    <w:rsid w:val="00E56947"/>
  </w:style>
  <w:style w:type="paragraph" w:styleId="ListParagraph">
    <w:name w:val="List Paragraph"/>
    <w:basedOn w:val="Normal"/>
    <w:uiPriority w:val="34"/>
    <w:qFormat/>
    <w:rsid w:val="00BF73F6"/>
    <w:pPr>
      <w:ind w:left="720"/>
      <w:contextualSpacing/>
    </w:pPr>
  </w:style>
  <w:style w:type="character" w:customStyle="1" w:styleId="Heading1Char">
    <w:name w:val="Heading 1 Char"/>
    <w:basedOn w:val="DefaultParagraphFont"/>
    <w:link w:val="Heading1"/>
    <w:uiPriority w:val="9"/>
    <w:rsid w:val="004B0544"/>
    <w:rPr>
      <w:rFonts w:ascii="Helvetica" w:eastAsiaTheme="majorEastAsia" w:hAnsi="Helvetica" w:cstheme="majorBidi"/>
      <w:b/>
      <w:color w:val="1B71AA"/>
      <w:sz w:val="32"/>
      <w:szCs w:val="48"/>
      <w:u w:val="single"/>
    </w:rPr>
  </w:style>
  <w:style w:type="character" w:customStyle="1" w:styleId="Heading2Char">
    <w:name w:val="Heading 2 Char"/>
    <w:basedOn w:val="DefaultParagraphFont"/>
    <w:link w:val="Heading2"/>
    <w:uiPriority w:val="9"/>
    <w:rsid w:val="004B0544"/>
    <w:rPr>
      <w:rFonts w:ascii="Helvetica" w:eastAsiaTheme="majorEastAsia" w:hAnsi="Helvetica" w:cstheme="majorBidi"/>
      <w:b/>
      <w:color w:val="2BB58C"/>
      <w:sz w:val="28"/>
      <w:szCs w:val="36"/>
    </w:rPr>
  </w:style>
  <w:style w:type="character" w:customStyle="1" w:styleId="Heading3Char">
    <w:name w:val="Heading 3 Char"/>
    <w:basedOn w:val="DefaultParagraphFont"/>
    <w:link w:val="Heading3"/>
    <w:uiPriority w:val="9"/>
    <w:rsid w:val="004B0544"/>
    <w:rPr>
      <w:rFonts w:ascii="Helvetica" w:eastAsiaTheme="majorEastAsia" w:hAnsi="Helvetica" w:cstheme="majorBidi"/>
      <w:b/>
      <w:color w:val="000000" w:themeColor="text1"/>
      <w:szCs w:val="36"/>
    </w:rPr>
  </w:style>
  <w:style w:type="character" w:customStyle="1" w:styleId="Heading4Char">
    <w:name w:val="Heading 4 Char"/>
    <w:basedOn w:val="DefaultParagraphFont"/>
    <w:link w:val="Heading4"/>
    <w:uiPriority w:val="9"/>
    <w:rsid w:val="004B0544"/>
    <w:rPr>
      <w:rFonts w:ascii="Helvetica" w:eastAsiaTheme="majorEastAsia" w:hAnsi="Helvetica" w:cstheme="majorBidi"/>
      <w:b/>
      <w:color w:val="000000" w:themeColor="text1"/>
      <w:szCs w:val="28"/>
    </w:rPr>
  </w:style>
  <w:style w:type="character" w:customStyle="1" w:styleId="Heading5Char">
    <w:name w:val="Heading 5 Char"/>
    <w:basedOn w:val="DefaultParagraphFont"/>
    <w:link w:val="Heading5"/>
    <w:uiPriority w:val="9"/>
    <w:rsid w:val="00D45769"/>
    <w:rPr>
      <w:rFonts w:asciiTheme="majorHAnsi" w:eastAsiaTheme="majorEastAsia" w:hAnsiTheme="majorHAnsi" w:cstheme="majorBidi"/>
      <w:b/>
      <w:color w:val="2F5496" w:themeColor="accent1" w:themeShade="BF"/>
    </w:rPr>
  </w:style>
  <w:style w:type="character" w:customStyle="1" w:styleId="Heading6Char">
    <w:name w:val="Heading 6 Char"/>
    <w:basedOn w:val="DefaultParagraphFont"/>
    <w:link w:val="Heading6"/>
    <w:uiPriority w:val="9"/>
    <w:rsid w:val="00D45769"/>
    <w:rPr>
      <w:rFonts w:asciiTheme="majorHAnsi" w:eastAsiaTheme="majorEastAsia" w:hAnsiTheme="majorHAnsi" w:cstheme="majorBidi"/>
      <w:color w:val="1F3763" w:themeColor="accent1" w:themeShade="7F"/>
    </w:rPr>
  </w:style>
  <w:style w:type="paragraph" w:styleId="NormalWeb">
    <w:name w:val="Normal (Web)"/>
    <w:basedOn w:val="Normal"/>
    <w:uiPriority w:val="99"/>
    <w:unhideWhenUsed/>
    <w:rsid w:val="00810BB9"/>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810BB9"/>
    <w:rPr>
      <w:b/>
      <w:bCs/>
    </w:rPr>
  </w:style>
  <w:style w:type="character" w:customStyle="1" w:styleId="normaltextrun">
    <w:name w:val="normaltextrun"/>
    <w:basedOn w:val="DefaultParagraphFont"/>
    <w:rsid w:val="007C5E58"/>
  </w:style>
  <w:style w:type="character" w:customStyle="1" w:styleId="eop">
    <w:name w:val="eop"/>
    <w:basedOn w:val="DefaultParagraphFont"/>
    <w:rsid w:val="007C5E58"/>
  </w:style>
  <w:style w:type="paragraph" w:customStyle="1" w:styleId="paragraph">
    <w:name w:val="paragraph"/>
    <w:basedOn w:val="Normal"/>
    <w:rsid w:val="007C5E58"/>
    <w:pPr>
      <w:spacing w:before="100" w:beforeAutospacing="1" w:after="100" w:afterAutospacing="1"/>
    </w:pPr>
    <w:rPr>
      <w:rFonts w:ascii="Times New Roman" w:eastAsia="Times New Roman" w:hAnsi="Times New Roman" w:cs="Times New Roman"/>
      <w:lang w:eastAsia="en-GB"/>
    </w:rPr>
  </w:style>
  <w:style w:type="table" w:styleId="TableGrid">
    <w:name w:val="Table Grid"/>
    <w:basedOn w:val="TableNormal"/>
    <w:uiPriority w:val="59"/>
    <w:rsid w:val="001039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103938"/>
    <w:pPr>
      <w:spacing w:before="480" w:after="0" w:line="276" w:lineRule="auto"/>
      <w:outlineLvl w:val="9"/>
    </w:pPr>
    <w:rPr>
      <w:rFonts w:asciiTheme="majorHAnsi" w:hAnsiTheme="majorHAnsi"/>
      <w:bCs/>
      <w:color w:val="2F5496" w:themeColor="accent1" w:themeShade="BF"/>
      <w:sz w:val="28"/>
      <w:szCs w:val="28"/>
      <w:u w:val="none"/>
      <w:lang w:val="en-US"/>
    </w:rPr>
  </w:style>
  <w:style w:type="paragraph" w:styleId="TOC1">
    <w:name w:val="toc 1"/>
    <w:basedOn w:val="Normal"/>
    <w:next w:val="Normal"/>
    <w:autoRedefine/>
    <w:uiPriority w:val="39"/>
    <w:unhideWhenUsed/>
    <w:rsid w:val="00103938"/>
    <w:pPr>
      <w:spacing w:before="120"/>
    </w:pPr>
    <w:rPr>
      <w:rFonts w:cstheme="minorHAnsi"/>
      <w:b/>
      <w:bCs/>
      <w:i/>
      <w:iCs/>
    </w:rPr>
  </w:style>
  <w:style w:type="character" w:styleId="Hyperlink">
    <w:name w:val="Hyperlink"/>
    <w:basedOn w:val="DefaultParagraphFont"/>
    <w:uiPriority w:val="99"/>
    <w:unhideWhenUsed/>
    <w:rsid w:val="00103938"/>
    <w:rPr>
      <w:color w:val="0563C1" w:themeColor="hyperlink"/>
      <w:u w:val="single"/>
    </w:rPr>
  </w:style>
  <w:style w:type="paragraph" w:styleId="TOC2">
    <w:name w:val="toc 2"/>
    <w:basedOn w:val="Normal"/>
    <w:next w:val="Normal"/>
    <w:autoRedefine/>
    <w:uiPriority w:val="39"/>
    <w:unhideWhenUsed/>
    <w:rsid w:val="00103938"/>
    <w:pPr>
      <w:spacing w:before="120"/>
      <w:ind w:left="240"/>
    </w:pPr>
    <w:rPr>
      <w:rFonts w:cstheme="minorHAnsi"/>
      <w:b/>
      <w:bCs/>
      <w:sz w:val="22"/>
      <w:szCs w:val="22"/>
    </w:rPr>
  </w:style>
  <w:style w:type="table" w:styleId="GridTable4-Accent1">
    <w:name w:val="Grid Table 4 Accent 1"/>
    <w:basedOn w:val="TableNormal"/>
    <w:uiPriority w:val="49"/>
    <w:rsid w:val="004B0544"/>
    <w:rPr>
      <w:lang w:val="en-GB"/>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Accent4">
    <w:name w:val="Grid Table 4 Accent 4"/>
    <w:basedOn w:val="TableNormal"/>
    <w:uiPriority w:val="49"/>
    <w:rsid w:val="004B0544"/>
    <w:rPr>
      <w:lang w:val="en-GB"/>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styleId="TOC3">
    <w:name w:val="toc 3"/>
    <w:basedOn w:val="Normal"/>
    <w:next w:val="Normal"/>
    <w:autoRedefine/>
    <w:uiPriority w:val="39"/>
    <w:unhideWhenUsed/>
    <w:rsid w:val="004B0544"/>
    <w:pPr>
      <w:ind w:left="480"/>
    </w:pPr>
    <w:rPr>
      <w:rFonts w:cstheme="minorHAnsi"/>
      <w:sz w:val="20"/>
      <w:szCs w:val="20"/>
    </w:rPr>
  </w:style>
  <w:style w:type="paragraph" w:styleId="TOC4">
    <w:name w:val="toc 4"/>
    <w:basedOn w:val="Normal"/>
    <w:next w:val="Normal"/>
    <w:autoRedefine/>
    <w:uiPriority w:val="39"/>
    <w:unhideWhenUsed/>
    <w:rsid w:val="004B0544"/>
    <w:pPr>
      <w:ind w:left="720"/>
    </w:pPr>
    <w:rPr>
      <w:rFonts w:cstheme="minorHAnsi"/>
      <w:sz w:val="20"/>
      <w:szCs w:val="20"/>
    </w:rPr>
  </w:style>
  <w:style w:type="paragraph" w:styleId="TOC5">
    <w:name w:val="toc 5"/>
    <w:basedOn w:val="Normal"/>
    <w:next w:val="Normal"/>
    <w:autoRedefine/>
    <w:uiPriority w:val="39"/>
    <w:semiHidden/>
    <w:unhideWhenUsed/>
    <w:rsid w:val="004B0544"/>
    <w:pPr>
      <w:ind w:left="960"/>
    </w:pPr>
    <w:rPr>
      <w:rFonts w:cstheme="minorHAnsi"/>
      <w:sz w:val="20"/>
      <w:szCs w:val="20"/>
    </w:rPr>
  </w:style>
  <w:style w:type="paragraph" w:styleId="TOC6">
    <w:name w:val="toc 6"/>
    <w:basedOn w:val="Normal"/>
    <w:next w:val="Normal"/>
    <w:autoRedefine/>
    <w:uiPriority w:val="39"/>
    <w:semiHidden/>
    <w:unhideWhenUsed/>
    <w:rsid w:val="004B0544"/>
    <w:pPr>
      <w:ind w:left="1200"/>
    </w:pPr>
    <w:rPr>
      <w:rFonts w:cstheme="minorHAnsi"/>
      <w:sz w:val="20"/>
      <w:szCs w:val="20"/>
    </w:rPr>
  </w:style>
  <w:style w:type="paragraph" w:styleId="TOC7">
    <w:name w:val="toc 7"/>
    <w:basedOn w:val="Normal"/>
    <w:next w:val="Normal"/>
    <w:autoRedefine/>
    <w:uiPriority w:val="39"/>
    <w:semiHidden/>
    <w:unhideWhenUsed/>
    <w:rsid w:val="004B0544"/>
    <w:pPr>
      <w:ind w:left="1440"/>
    </w:pPr>
    <w:rPr>
      <w:rFonts w:cstheme="minorHAnsi"/>
      <w:sz w:val="20"/>
      <w:szCs w:val="20"/>
    </w:rPr>
  </w:style>
  <w:style w:type="paragraph" w:styleId="TOC8">
    <w:name w:val="toc 8"/>
    <w:basedOn w:val="Normal"/>
    <w:next w:val="Normal"/>
    <w:autoRedefine/>
    <w:uiPriority w:val="39"/>
    <w:semiHidden/>
    <w:unhideWhenUsed/>
    <w:rsid w:val="004B0544"/>
    <w:pPr>
      <w:ind w:left="1680"/>
    </w:pPr>
    <w:rPr>
      <w:rFonts w:cstheme="minorHAnsi"/>
      <w:sz w:val="20"/>
      <w:szCs w:val="20"/>
    </w:rPr>
  </w:style>
  <w:style w:type="paragraph" w:styleId="TOC9">
    <w:name w:val="toc 9"/>
    <w:basedOn w:val="Normal"/>
    <w:next w:val="Normal"/>
    <w:autoRedefine/>
    <w:uiPriority w:val="39"/>
    <w:semiHidden/>
    <w:unhideWhenUsed/>
    <w:rsid w:val="004B0544"/>
    <w:pPr>
      <w:ind w:left="1920"/>
    </w:pPr>
    <w:rPr>
      <w:rFonts w:cstheme="minorHAnsi"/>
      <w:sz w:val="20"/>
      <w:szCs w:val="20"/>
    </w:rPr>
  </w:style>
  <w:style w:type="table" w:customStyle="1" w:styleId="Style1">
    <w:name w:val="Style1"/>
    <w:basedOn w:val="TableTheme"/>
    <w:uiPriority w:val="99"/>
    <w:rsid w:val="005D4A22"/>
    <w:tblPr>
      <w:tblStyleRowBandSize w:val="1"/>
      <w:tblStyleColBandSize w:val="1"/>
    </w:tblPr>
    <w:tblStylePr w:type="firstRow">
      <w:rPr>
        <w:b/>
      </w:rPr>
      <w:tblPr/>
      <w:tcPr>
        <w:shd w:val="clear" w:color="auto" w:fill="FFF2CC" w:themeFill="accent4" w:themeFillTint="33"/>
      </w:tcPr>
    </w:tblStylePr>
    <w:tblStylePr w:type="band1Horz">
      <w:tblPr/>
      <w:tcPr>
        <w:shd w:val="clear" w:color="auto" w:fill="E2EFD9" w:themeFill="accent6" w:themeFillTint="33"/>
      </w:tcPr>
    </w:tblStylePr>
    <w:tblStylePr w:type="band2Horz">
      <w:rPr>
        <w:rFonts w:asciiTheme="minorHAnsi" w:hAnsiTheme="minorHAnsi"/>
        <w:sz w:val="24"/>
      </w:rPr>
      <w:tblPr/>
      <w:tcPr>
        <w:shd w:val="clear" w:color="auto" w:fill="FBE4D5" w:themeFill="accent2" w:themeFillTint="33"/>
      </w:tcPr>
    </w:tblStylePr>
  </w:style>
  <w:style w:type="table" w:styleId="TableTheme">
    <w:name w:val="Table Theme"/>
    <w:basedOn w:val="TableNormal"/>
    <w:uiPriority w:val="99"/>
    <w:semiHidden/>
    <w:unhideWhenUsed/>
    <w:rsid w:val="005D4A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5D4A2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5D4A2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5Dark-Accent3">
    <w:name w:val="Grid Table 5 Dark Accent 3"/>
    <w:basedOn w:val="TableNormal"/>
    <w:uiPriority w:val="50"/>
    <w:rsid w:val="005D4A2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ListTable4-Accent1">
    <w:name w:val="List Table 4 Accent 1"/>
    <w:basedOn w:val="TableNormal"/>
    <w:uiPriority w:val="49"/>
    <w:rsid w:val="005D4A22"/>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5Dark-Accent5">
    <w:name w:val="Grid Table 5 Dark Accent 5"/>
    <w:basedOn w:val="TableNormal"/>
    <w:uiPriority w:val="50"/>
    <w:rsid w:val="005D4A2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ListTable3-Accent1">
    <w:name w:val="List Table 3 Accent 1"/>
    <w:basedOn w:val="TableNormal"/>
    <w:uiPriority w:val="48"/>
    <w:rsid w:val="005D4A22"/>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GridTable5Dark-Accent1">
    <w:name w:val="Grid Table 5 Dark Accent 1"/>
    <w:basedOn w:val="TableNormal"/>
    <w:uiPriority w:val="50"/>
    <w:rsid w:val="005D4A2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paragraph" w:styleId="CommentText">
    <w:name w:val="annotation text"/>
    <w:basedOn w:val="Normal"/>
    <w:link w:val="CommentTextChar"/>
    <w:uiPriority w:val="99"/>
    <w:semiHidden/>
    <w:unhideWhenUsed/>
    <w:rsid w:val="005D4A22"/>
    <w:rPr>
      <w:sz w:val="20"/>
      <w:szCs w:val="20"/>
      <w:lang w:val="en-GB"/>
    </w:rPr>
  </w:style>
  <w:style w:type="character" w:customStyle="1" w:styleId="CommentTextChar">
    <w:name w:val="Comment Text Char"/>
    <w:basedOn w:val="DefaultParagraphFont"/>
    <w:link w:val="CommentText"/>
    <w:uiPriority w:val="99"/>
    <w:semiHidden/>
    <w:rsid w:val="005D4A22"/>
    <w:rPr>
      <w:sz w:val="20"/>
      <w:szCs w:val="20"/>
      <w:lang w:val="en-GB"/>
    </w:rPr>
  </w:style>
  <w:style w:type="character" w:styleId="CommentReference">
    <w:name w:val="annotation reference"/>
    <w:basedOn w:val="DefaultParagraphFont"/>
    <w:uiPriority w:val="99"/>
    <w:semiHidden/>
    <w:unhideWhenUsed/>
    <w:rsid w:val="005D4A22"/>
    <w:rPr>
      <w:sz w:val="16"/>
      <w:szCs w:val="16"/>
    </w:rPr>
  </w:style>
  <w:style w:type="character" w:styleId="Emphasis">
    <w:name w:val="Emphasis"/>
    <w:basedOn w:val="DefaultParagraphFont"/>
    <w:uiPriority w:val="20"/>
    <w:qFormat/>
    <w:rsid w:val="00D625E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3349280">
      <w:bodyDiv w:val="1"/>
      <w:marLeft w:val="0"/>
      <w:marRight w:val="0"/>
      <w:marTop w:val="0"/>
      <w:marBottom w:val="0"/>
      <w:divBdr>
        <w:top w:val="none" w:sz="0" w:space="0" w:color="auto"/>
        <w:left w:val="none" w:sz="0" w:space="0" w:color="auto"/>
        <w:bottom w:val="none" w:sz="0" w:space="0" w:color="auto"/>
        <w:right w:val="none" w:sz="0" w:space="0" w:color="auto"/>
      </w:divBdr>
      <w:divsChild>
        <w:div w:id="483394744">
          <w:marLeft w:val="0"/>
          <w:marRight w:val="0"/>
          <w:marTop w:val="0"/>
          <w:marBottom w:val="0"/>
          <w:divBdr>
            <w:top w:val="none" w:sz="0" w:space="0" w:color="auto"/>
            <w:left w:val="none" w:sz="0" w:space="0" w:color="auto"/>
            <w:bottom w:val="none" w:sz="0" w:space="0" w:color="auto"/>
            <w:right w:val="none" w:sz="0" w:space="0" w:color="auto"/>
          </w:divBdr>
        </w:div>
        <w:div w:id="337662158">
          <w:marLeft w:val="0"/>
          <w:marRight w:val="0"/>
          <w:marTop w:val="0"/>
          <w:marBottom w:val="0"/>
          <w:divBdr>
            <w:top w:val="none" w:sz="0" w:space="0" w:color="auto"/>
            <w:left w:val="none" w:sz="0" w:space="0" w:color="auto"/>
            <w:bottom w:val="none" w:sz="0" w:space="0" w:color="auto"/>
            <w:right w:val="none" w:sz="0" w:space="0" w:color="auto"/>
          </w:divBdr>
        </w:div>
        <w:div w:id="2090079436">
          <w:marLeft w:val="0"/>
          <w:marRight w:val="0"/>
          <w:marTop w:val="0"/>
          <w:marBottom w:val="0"/>
          <w:divBdr>
            <w:top w:val="none" w:sz="0" w:space="0" w:color="auto"/>
            <w:left w:val="none" w:sz="0" w:space="0" w:color="auto"/>
            <w:bottom w:val="none" w:sz="0" w:space="0" w:color="auto"/>
            <w:right w:val="none" w:sz="0" w:space="0" w:color="auto"/>
          </w:divBdr>
        </w:div>
        <w:div w:id="1546866976">
          <w:marLeft w:val="0"/>
          <w:marRight w:val="0"/>
          <w:marTop w:val="0"/>
          <w:marBottom w:val="0"/>
          <w:divBdr>
            <w:top w:val="none" w:sz="0" w:space="0" w:color="auto"/>
            <w:left w:val="none" w:sz="0" w:space="0" w:color="auto"/>
            <w:bottom w:val="none" w:sz="0" w:space="0" w:color="auto"/>
            <w:right w:val="none" w:sz="0" w:space="0" w:color="auto"/>
          </w:divBdr>
        </w:div>
        <w:div w:id="1799251841">
          <w:marLeft w:val="0"/>
          <w:marRight w:val="0"/>
          <w:marTop w:val="0"/>
          <w:marBottom w:val="0"/>
          <w:divBdr>
            <w:top w:val="none" w:sz="0" w:space="0" w:color="auto"/>
            <w:left w:val="none" w:sz="0" w:space="0" w:color="auto"/>
            <w:bottom w:val="none" w:sz="0" w:space="0" w:color="auto"/>
            <w:right w:val="none" w:sz="0" w:space="0" w:color="auto"/>
          </w:divBdr>
        </w:div>
        <w:div w:id="1436173518">
          <w:marLeft w:val="0"/>
          <w:marRight w:val="0"/>
          <w:marTop w:val="0"/>
          <w:marBottom w:val="0"/>
          <w:divBdr>
            <w:top w:val="none" w:sz="0" w:space="0" w:color="auto"/>
            <w:left w:val="none" w:sz="0" w:space="0" w:color="auto"/>
            <w:bottom w:val="none" w:sz="0" w:space="0" w:color="auto"/>
            <w:right w:val="none" w:sz="0" w:space="0" w:color="auto"/>
          </w:divBdr>
        </w:div>
        <w:div w:id="828133917">
          <w:marLeft w:val="0"/>
          <w:marRight w:val="0"/>
          <w:marTop w:val="0"/>
          <w:marBottom w:val="0"/>
          <w:divBdr>
            <w:top w:val="none" w:sz="0" w:space="0" w:color="auto"/>
            <w:left w:val="none" w:sz="0" w:space="0" w:color="auto"/>
            <w:bottom w:val="none" w:sz="0" w:space="0" w:color="auto"/>
            <w:right w:val="none" w:sz="0" w:space="0" w:color="auto"/>
          </w:divBdr>
        </w:div>
        <w:div w:id="1023245074">
          <w:marLeft w:val="0"/>
          <w:marRight w:val="0"/>
          <w:marTop w:val="0"/>
          <w:marBottom w:val="0"/>
          <w:divBdr>
            <w:top w:val="none" w:sz="0" w:space="0" w:color="auto"/>
            <w:left w:val="none" w:sz="0" w:space="0" w:color="auto"/>
            <w:bottom w:val="none" w:sz="0" w:space="0" w:color="auto"/>
            <w:right w:val="none" w:sz="0" w:space="0" w:color="auto"/>
          </w:divBdr>
        </w:div>
        <w:div w:id="454757948">
          <w:marLeft w:val="0"/>
          <w:marRight w:val="0"/>
          <w:marTop w:val="0"/>
          <w:marBottom w:val="0"/>
          <w:divBdr>
            <w:top w:val="none" w:sz="0" w:space="0" w:color="auto"/>
            <w:left w:val="none" w:sz="0" w:space="0" w:color="auto"/>
            <w:bottom w:val="none" w:sz="0" w:space="0" w:color="auto"/>
            <w:right w:val="none" w:sz="0" w:space="0" w:color="auto"/>
          </w:divBdr>
        </w:div>
        <w:div w:id="651524934">
          <w:marLeft w:val="0"/>
          <w:marRight w:val="0"/>
          <w:marTop w:val="0"/>
          <w:marBottom w:val="0"/>
          <w:divBdr>
            <w:top w:val="none" w:sz="0" w:space="0" w:color="auto"/>
            <w:left w:val="none" w:sz="0" w:space="0" w:color="auto"/>
            <w:bottom w:val="none" w:sz="0" w:space="0" w:color="auto"/>
            <w:right w:val="none" w:sz="0" w:space="0" w:color="auto"/>
          </w:divBdr>
        </w:div>
        <w:div w:id="1509757654">
          <w:marLeft w:val="0"/>
          <w:marRight w:val="0"/>
          <w:marTop w:val="0"/>
          <w:marBottom w:val="0"/>
          <w:divBdr>
            <w:top w:val="none" w:sz="0" w:space="0" w:color="auto"/>
            <w:left w:val="none" w:sz="0" w:space="0" w:color="auto"/>
            <w:bottom w:val="none" w:sz="0" w:space="0" w:color="auto"/>
            <w:right w:val="none" w:sz="0" w:space="0" w:color="auto"/>
          </w:divBdr>
        </w:div>
        <w:div w:id="863786145">
          <w:marLeft w:val="0"/>
          <w:marRight w:val="0"/>
          <w:marTop w:val="0"/>
          <w:marBottom w:val="0"/>
          <w:divBdr>
            <w:top w:val="none" w:sz="0" w:space="0" w:color="auto"/>
            <w:left w:val="none" w:sz="0" w:space="0" w:color="auto"/>
            <w:bottom w:val="none" w:sz="0" w:space="0" w:color="auto"/>
            <w:right w:val="none" w:sz="0" w:space="0" w:color="auto"/>
          </w:divBdr>
        </w:div>
        <w:div w:id="1276593940">
          <w:marLeft w:val="0"/>
          <w:marRight w:val="0"/>
          <w:marTop w:val="0"/>
          <w:marBottom w:val="0"/>
          <w:divBdr>
            <w:top w:val="none" w:sz="0" w:space="0" w:color="auto"/>
            <w:left w:val="none" w:sz="0" w:space="0" w:color="auto"/>
            <w:bottom w:val="none" w:sz="0" w:space="0" w:color="auto"/>
            <w:right w:val="none" w:sz="0" w:space="0" w:color="auto"/>
          </w:divBdr>
        </w:div>
        <w:div w:id="2040810354">
          <w:marLeft w:val="0"/>
          <w:marRight w:val="0"/>
          <w:marTop w:val="0"/>
          <w:marBottom w:val="0"/>
          <w:divBdr>
            <w:top w:val="none" w:sz="0" w:space="0" w:color="auto"/>
            <w:left w:val="none" w:sz="0" w:space="0" w:color="auto"/>
            <w:bottom w:val="none" w:sz="0" w:space="0" w:color="auto"/>
            <w:right w:val="none" w:sz="0" w:space="0" w:color="auto"/>
          </w:divBdr>
        </w:div>
        <w:div w:id="1929802670">
          <w:marLeft w:val="0"/>
          <w:marRight w:val="0"/>
          <w:marTop w:val="0"/>
          <w:marBottom w:val="0"/>
          <w:divBdr>
            <w:top w:val="none" w:sz="0" w:space="0" w:color="auto"/>
            <w:left w:val="none" w:sz="0" w:space="0" w:color="auto"/>
            <w:bottom w:val="none" w:sz="0" w:space="0" w:color="auto"/>
            <w:right w:val="none" w:sz="0" w:space="0" w:color="auto"/>
          </w:divBdr>
        </w:div>
        <w:div w:id="158541985">
          <w:marLeft w:val="0"/>
          <w:marRight w:val="0"/>
          <w:marTop w:val="0"/>
          <w:marBottom w:val="0"/>
          <w:divBdr>
            <w:top w:val="none" w:sz="0" w:space="0" w:color="auto"/>
            <w:left w:val="none" w:sz="0" w:space="0" w:color="auto"/>
            <w:bottom w:val="none" w:sz="0" w:space="0" w:color="auto"/>
            <w:right w:val="none" w:sz="0" w:space="0" w:color="auto"/>
          </w:divBdr>
        </w:div>
        <w:div w:id="1193225343">
          <w:marLeft w:val="0"/>
          <w:marRight w:val="0"/>
          <w:marTop w:val="0"/>
          <w:marBottom w:val="0"/>
          <w:divBdr>
            <w:top w:val="none" w:sz="0" w:space="0" w:color="auto"/>
            <w:left w:val="none" w:sz="0" w:space="0" w:color="auto"/>
            <w:bottom w:val="none" w:sz="0" w:space="0" w:color="auto"/>
            <w:right w:val="none" w:sz="0" w:space="0" w:color="auto"/>
          </w:divBdr>
        </w:div>
        <w:div w:id="206140995">
          <w:marLeft w:val="0"/>
          <w:marRight w:val="0"/>
          <w:marTop w:val="0"/>
          <w:marBottom w:val="0"/>
          <w:divBdr>
            <w:top w:val="none" w:sz="0" w:space="0" w:color="auto"/>
            <w:left w:val="none" w:sz="0" w:space="0" w:color="auto"/>
            <w:bottom w:val="none" w:sz="0" w:space="0" w:color="auto"/>
            <w:right w:val="none" w:sz="0" w:space="0" w:color="auto"/>
          </w:divBdr>
        </w:div>
        <w:div w:id="647782195">
          <w:marLeft w:val="0"/>
          <w:marRight w:val="0"/>
          <w:marTop w:val="0"/>
          <w:marBottom w:val="0"/>
          <w:divBdr>
            <w:top w:val="none" w:sz="0" w:space="0" w:color="auto"/>
            <w:left w:val="none" w:sz="0" w:space="0" w:color="auto"/>
            <w:bottom w:val="none" w:sz="0" w:space="0" w:color="auto"/>
            <w:right w:val="none" w:sz="0" w:space="0" w:color="auto"/>
          </w:divBdr>
        </w:div>
        <w:div w:id="1566378236">
          <w:marLeft w:val="0"/>
          <w:marRight w:val="0"/>
          <w:marTop w:val="0"/>
          <w:marBottom w:val="0"/>
          <w:divBdr>
            <w:top w:val="none" w:sz="0" w:space="0" w:color="auto"/>
            <w:left w:val="none" w:sz="0" w:space="0" w:color="auto"/>
            <w:bottom w:val="none" w:sz="0" w:space="0" w:color="auto"/>
            <w:right w:val="none" w:sz="0" w:space="0" w:color="auto"/>
          </w:divBdr>
        </w:div>
        <w:div w:id="667556126">
          <w:marLeft w:val="0"/>
          <w:marRight w:val="0"/>
          <w:marTop w:val="0"/>
          <w:marBottom w:val="0"/>
          <w:divBdr>
            <w:top w:val="none" w:sz="0" w:space="0" w:color="auto"/>
            <w:left w:val="none" w:sz="0" w:space="0" w:color="auto"/>
            <w:bottom w:val="none" w:sz="0" w:space="0" w:color="auto"/>
            <w:right w:val="none" w:sz="0" w:space="0" w:color="auto"/>
          </w:divBdr>
        </w:div>
        <w:div w:id="657226948">
          <w:marLeft w:val="0"/>
          <w:marRight w:val="0"/>
          <w:marTop w:val="0"/>
          <w:marBottom w:val="0"/>
          <w:divBdr>
            <w:top w:val="none" w:sz="0" w:space="0" w:color="auto"/>
            <w:left w:val="none" w:sz="0" w:space="0" w:color="auto"/>
            <w:bottom w:val="none" w:sz="0" w:space="0" w:color="auto"/>
            <w:right w:val="none" w:sz="0" w:space="0" w:color="auto"/>
          </w:divBdr>
        </w:div>
        <w:div w:id="305666428">
          <w:marLeft w:val="0"/>
          <w:marRight w:val="0"/>
          <w:marTop w:val="0"/>
          <w:marBottom w:val="0"/>
          <w:divBdr>
            <w:top w:val="none" w:sz="0" w:space="0" w:color="auto"/>
            <w:left w:val="none" w:sz="0" w:space="0" w:color="auto"/>
            <w:bottom w:val="none" w:sz="0" w:space="0" w:color="auto"/>
            <w:right w:val="none" w:sz="0" w:space="0" w:color="auto"/>
          </w:divBdr>
        </w:div>
        <w:div w:id="863439787">
          <w:marLeft w:val="0"/>
          <w:marRight w:val="0"/>
          <w:marTop w:val="0"/>
          <w:marBottom w:val="0"/>
          <w:divBdr>
            <w:top w:val="none" w:sz="0" w:space="0" w:color="auto"/>
            <w:left w:val="none" w:sz="0" w:space="0" w:color="auto"/>
            <w:bottom w:val="none" w:sz="0" w:space="0" w:color="auto"/>
            <w:right w:val="none" w:sz="0" w:space="0" w:color="auto"/>
          </w:divBdr>
        </w:div>
        <w:div w:id="952442190">
          <w:marLeft w:val="0"/>
          <w:marRight w:val="0"/>
          <w:marTop w:val="0"/>
          <w:marBottom w:val="0"/>
          <w:divBdr>
            <w:top w:val="none" w:sz="0" w:space="0" w:color="auto"/>
            <w:left w:val="none" w:sz="0" w:space="0" w:color="auto"/>
            <w:bottom w:val="none" w:sz="0" w:space="0" w:color="auto"/>
            <w:right w:val="none" w:sz="0" w:space="0" w:color="auto"/>
          </w:divBdr>
        </w:div>
        <w:div w:id="1074397258">
          <w:marLeft w:val="0"/>
          <w:marRight w:val="0"/>
          <w:marTop w:val="0"/>
          <w:marBottom w:val="0"/>
          <w:divBdr>
            <w:top w:val="none" w:sz="0" w:space="0" w:color="auto"/>
            <w:left w:val="none" w:sz="0" w:space="0" w:color="auto"/>
            <w:bottom w:val="none" w:sz="0" w:space="0" w:color="auto"/>
            <w:right w:val="none" w:sz="0" w:space="0" w:color="auto"/>
          </w:divBdr>
        </w:div>
        <w:div w:id="358701084">
          <w:marLeft w:val="0"/>
          <w:marRight w:val="0"/>
          <w:marTop w:val="0"/>
          <w:marBottom w:val="0"/>
          <w:divBdr>
            <w:top w:val="none" w:sz="0" w:space="0" w:color="auto"/>
            <w:left w:val="none" w:sz="0" w:space="0" w:color="auto"/>
            <w:bottom w:val="none" w:sz="0" w:space="0" w:color="auto"/>
            <w:right w:val="none" w:sz="0" w:space="0" w:color="auto"/>
          </w:divBdr>
        </w:div>
        <w:div w:id="1373313056">
          <w:marLeft w:val="0"/>
          <w:marRight w:val="0"/>
          <w:marTop w:val="0"/>
          <w:marBottom w:val="0"/>
          <w:divBdr>
            <w:top w:val="none" w:sz="0" w:space="0" w:color="auto"/>
            <w:left w:val="none" w:sz="0" w:space="0" w:color="auto"/>
            <w:bottom w:val="none" w:sz="0" w:space="0" w:color="auto"/>
            <w:right w:val="none" w:sz="0" w:space="0" w:color="auto"/>
          </w:divBdr>
        </w:div>
        <w:div w:id="57558619">
          <w:marLeft w:val="0"/>
          <w:marRight w:val="0"/>
          <w:marTop w:val="0"/>
          <w:marBottom w:val="0"/>
          <w:divBdr>
            <w:top w:val="none" w:sz="0" w:space="0" w:color="auto"/>
            <w:left w:val="none" w:sz="0" w:space="0" w:color="auto"/>
            <w:bottom w:val="none" w:sz="0" w:space="0" w:color="auto"/>
            <w:right w:val="none" w:sz="0" w:space="0" w:color="auto"/>
          </w:divBdr>
        </w:div>
        <w:div w:id="794711301">
          <w:marLeft w:val="0"/>
          <w:marRight w:val="0"/>
          <w:marTop w:val="0"/>
          <w:marBottom w:val="0"/>
          <w:divBdr>
            <w:top w:val="none" w:sz="0" w:space="0" w:color="auto"/>
            <w:left w:val="none" w:sz="0" w:space="0" w:color="auto"/>
            <w:bottom w:val="none" w:sz="0" w:space="0" w:color="auto"/>
            <w:right w:val="none" w:sz="0" w:space="0" w:color="auto"/>
          </w:divBdr>
        </w:div>
        <w:div w:id="924608390">
          <w:marLeft w:val="0"/>
          <w:marRight w:val="0"/>
          <w:marTop w:val="0"/>
          <w:marBottom w:val="0"/>
          <w:divBdr>
            <w:top w:val="none" w:sz="0" w:space="0" w:color="auto"/>
            <w:left w:val="none" w:sz="0" w:space="0" w:color="auto"/>
            <w:bottom w:val="none" w:sz="0" w:space="0" w:color="auto"/>
            <w:right w:val="none" w:sz="0" w:space="0" w:color="auto"/>
          </w:divBdr>
        </w:div>
        <w:div w:id="909773501">
          <w:marLeft w:val="0"/>
          <w:marRight w:val="0"/>
          <w:marTop w:val="0"/>
          <w:marBottom w:val="0"/>
          <w:divBdr>
            <w:top w:val="none" w:sz="0" w:space="0" w:color="auto"/>
            <w:left w:val="none" w:sz="0" w:space="0" w:color="auto"/>
            <w:bottom w:val="none" w:sz="0" w:space="0" w:color="auto"/>
            <w:right w:val="none" w:sz="0" w:space="0" w:color="auto"/>
          </w:divBdr>
        </w:div>
        <w:div w:id="176310284">
          <w:marLeft w:val="0"/>
          <w:marRight w:val="0"/>
          <w:marTop w:val="0"/>
          <w:marBottom w:val="0"/>
          <w:divBdr>
            <w:top w:val="none" w:sz="0" w:space="0" w:color="auto"/>
            <w:left w:val="none" w:sz="0" w:space="0" w:color="auto"/>
            <w:bottom w:val="none" w:sz="0" w:space="0" w:color="auto"/>
            <w:right w:val="none" w:sz="0" w:space="0" w:color="auto"/>
          </w:divBdr>
        </w:div>
        <w:div w:id="52048459">
          <w:marLeft w:val="0"/>
          <w:marRight w:val="0"/>
          <w:marTop w:val="0"/>
          <w:marBottom w:val="0"/>
          <w:divBdr>
            <w:top w:val="none" w:sz="0" w:space="0" w:color="auto"/>
            <w:left w:val="none" w:sz="0" w:space="0" w:color="auto"/>
            <w:bottom w:val="none" w:sz="0" w:space="0" w:color="auto"/>
            <w:right w:val="none" w:sz="0" w:space="0" w:color="auto"/>
          </w:divBdr>
        </w:div>
        <w:div w:id="1876114511">
          <w:marLeft w:val="0"/>
          <w:marRight w:val="0"/>
          <w:marTop w:val="0"/>
          <w:marBottom w:val="0"/>
          <w:divBdr>
            <w:top w:val="none" w:sz="0" w:space="0" w:color="auto"/>
            <w:left w:val="none" w:sz="0" w:space="0" w:color="auto"/>
            <w:bottom w:val="none" w:sz="0" w:space="0" w:color="auto"/>
            <w:right w:val="none" w:sz="0" w:space="0" w:color="auto"/>
          </w:divBdr>
        </w:div>
        <w:div w:id="1063454518">
          <w:marLeft w:val="0"/>
          <w:marRight w:val="0"/>
          <w:marTop w:val="0"/>
          <w:marBottom w:val="0"/>
          <w:divBdr>
            <w:top w:val="none" w:sz="0" w:space="0" w:color="auto"/>
            <w:left w:val="none" w:sz="0" w:space="0" w:color="auto"/>
            <w:bottom w:val="none" w:sz="0" w:space="0" w:color="auto"/>
            <w:right w:val="none" w:sz="0" w:space="0" w:color="auto"/>
          </w:divBdr>
        </w:div>
        <w:div w:id="466705716">
          <w:marLeft w:val="0"/>
          <w:marRight w:val="0"/>
          <w:marTop w:val="0"/>
          <w:marBottom w:val="0"/>
          <w:divBdr>
            <w:top w:val="none" w:sz="0" w:space="0" w:color="auto"/>
            <w:left w:val="none" w:sz="0" w:space="0" w:color="auto"/>
            <w:bottom w:val="none" w:sz="0" w:space="0" w:color="auto"/>
            <w:right w:val="none" w:sz="0" w:space="0" w:color="auto"/>
          </w:divBdr>
        </w:div>
        <w:div w:id="1008485023">
          <w:marLeft w:val="0"/>
          <w:marRight w:val="0"/>
          <w:marTop w:val="0"/>
          <w:marBottom w:val="0"/>
          <w:divBdr>
            <w:top w:val="none" w:sz="0" w:space="0" w:color="auto"/>
            <w:left w:val="none" w:sz="0" w:space="0" w:color="auto"/>
            <w:bottom w:val="none" w:sz="0" w:space="0" w:color="auto"/>
            <w:right w:val="none" w:sz="0" w:space="0" w:color="auto"/>
          </w:divBdr>
        </w:div>
        <w:div w:id="1706953027">
          <w:marLeft w:val="0"/>
          <w:marRight w:val="0"/>
          <w:marTop w:val="0"/>
          <w:marBottom w:val="0"/>
          <w:divBdr>
            <w:top w:val="none" w:sz="0" w:space="0" w:color="auto"/>
            <w:left w:val="none" w:sz="0" w:space="0" w:color="auto"/>
            <w:bottom w:val="none" w:sz="0" w:space="0" w:color="auto"/>
            <w:right w:val="none" w:sz="0" w:space="0" w:color="auto"/>
          </w:divBdr>
        </w:div>
        <w:div w:id="1416366054">
          <w:marLeft w:val="0"/>
          <w:marRight w:val="0"/>
          <w:marTop w:val="0"/>
          <w:marBottom w:val="0"/>
          <w:divBdr>
            <w:top w:val="none" w:sz="0" w:space="0" w:color="auto"/>
            <w:left w:val="none" w:sz="0" w:space="0" w:color="auto"/>
            <w:bottom w:val="none" w:sz="0" w:space="0" w:color="auto"/>
            <w:right w:val="none" w:sz="0" w:space="0" w:color="auto"/>
          </w:divBdr>
        </w:div>
        <w:div w:id="508563798">
          <w:marLeft w:val="0"/>
          <w:marRight w:val="0"/>
          <w:marTop w:val="0"/>
          <w:marBottom w:val="0"/>
          <w:divBdr>
            <w:top w:val="none" w:sz="0" w:space="0" w:color="auto"/>
            <w:left w:val="none" w:sz="0" w:space="0" w:color="auto"/>
            <w:bottom w:val="none" w:sz="0" w:space="0" w:color="auto"/>
            <w:right w:val="none" w:sz="0" w:space="0" w:color="auto"/>
          </w:divBdr>
        </w:div>
        <w:div w:id="786049654">
          <w:marLeft w:val="0"/>
          <w:marRight w:val="0"/>
          <w:marTop w:val="0"/>
          <w:marBottom w:val="0"/>
          <w:divBdr>
            <w:top w:val="none" w:sz="0" w:space="0" w:color="auto"/>
            <w:left w:val="none" w:sz="0" w:space="0" w:color="auto"/>
            <w:bottom w:val="none" w:sz="0" w:space="0" w:color="auto"/>
            <w:right w:val="none" w:sz="0" w:space="0" w:color="auto"/>
          </w:divBdr>
        </w:div>
        <w:div w:id="2123374362">
          <w:marLeft w:val="0"/>
          <w:marRight w:val="0"/>
          <w:marTop w:val="0"/>
          <w:marBottom w:val="0"/>
          <w:divBdr>
            <w:top w:val="none" w:sz="0" w:space="0" w:color="auto"/>
            <w:left w:val="none" w:sz="0" w:space="0" w:color="auto"/>
            <w:bottom w:val="none" w:sz="0" w:space="0" w:color="auto"/>
            <w:right w:val="none" w:sz="0" w:space="0" w:color="auto"/>
          </w:divBdr>
        </w:div>
        <w:div w:id="1237279680">
          <w:marLeft w:val="0"/>
          <w:marRight w:val="0"/>
          <w:marTop w:val="0"/>
          <w:marBottom w:val="0"/>
          <w:divBdr>
            <w:top w:val="none" w:sz="0" w:space="0" w:color="auto"/>
            <w:left w:val="none" w:sz="0" w:space="0" w:color="auto"/>
            <w:bottom w:val="none" w:sz="0" w:space="0" w:color="auto"/>
            <w:right w:val="none" w:sz="0" w:space="0" w:color="auto"/>
          </w:divBdr>
        </w:div>
        <w:div w:id="1721787671">
          <w:marLeft w:val="0"/>
          <w:marRight w:val="0"/>
          <w:marTop w:val="0"/>
          <w:marBottom w:val="0"/>
          <w:divBdr>
            <w:top w:val="none" w:sz="0" w:space="0" w:color="auto"/>
            <w:left w:val="none" w:sz="0" w:space="0" w:color="auto"/>
            <w:bottom w:val="none" w:sz="0" w:space="0" w:color="auto"/>
            <w:right w:val="none" w:sz="0" w:space="0" w:color="auto"/>
          </w:divBdr>
        </w:div>
        <w:div w:id="1204711385">
          <w:marLeft w:val="0"/>
          <w:marRight w:val="0"/>
          <w:marTop w:val="0"/>
          <w:marBottom w:val="0"/>
          <w:divBdr>
            <w:top w:val="none" w:sz="0" w:space="0" w:color="auto"/>
            <w:left w:val="none" w:sz="0" w:space="0" w:color="auto"/>
            <w:bottom w:val="none" w:sz="0" w:space="0" w:color="auto"/>
            <w:right w:val="none" w:sz="0" w:space="0" w:color="auto"/>
          </w:divBdr>
        </w:div>
        <w:div w:id="60060319">
          <w:marLeft w:val="0"/>
          <w:marRight w:val="0"/>
          <w:marTop w:val="0"/>
          <w:marBottom w:val="0"/>
          <w:divBdr>
            <w:top w:val="none" w:sz="0" w:space="0" w:color="auto"/>
            <w:left w:val="none" w:sz="0" w:space="0" w:color="auto"/>
            <w:bottom w:val="none" w:sz="0" w:space="0" w:color="auto"/>
            <w:right w:val="none" w:sz="0" w:space="0" w:color="auto"/>
          </w:divBdr>
        </w:div>
        <w:div w:id="1562789093">
          <w:marLeft w:val="0"/>
          <w:marRight w:val="0"/>
          <w:marTop w:val="0"/>
          <w:marBottom w:val="0"/>
          <w:divBdr>
            <w:top w:val="none" w:sz="0" w:space="0" w:color="auto"/>
            <w:left w:val="none" w:sz="0" w:space="0" w:color="auto"/>
            <w:bottom w:val="none" w:sz="0" w:space="0" w:color="auto"/>
            <w:right w:val="none" w:sz="0" w:space="0" w:color="auto"/>
          </w:divBdr>
        </w:div>
        <w:div w:id="551694855">
          <w:marLeft w:val="0"/>
          <w:marRight w:val="0"/>
          <w:marTop w:val="0"/>
          <w:marBottom w:val="0"/>
          <w:divBdr>
            <w:top w:val="none" w:sz="0" w:space="0" w:color="auto"/>
            <w:left w:val="none" w:sz="0" w:space="0" w:color="auto"/>
            <w:bottom w:val="none" w:sz="0" w:space="0" w:color="auto"/>
            <w:right w:val="none" w:sz="0" w:space="0" w:color="auto"/>
          </w:divBdr>
        </w:div>
        <w:div w:id="1082802794">
          <w:marLeft w:val="0"/>
          <w:marRight w:val="0"/>
          <w:marTop w:val="0"/>
          <w:marBottom w:val="0"/>
          <w:divBdr>
            <w:top w:val="none" w:sz="0" w:space="0" w:color="auto"/>
            <w:left w:val="none" w:sz="0" w:space="0" w:color="auto"/>
            <w:bottom w:val="none" w:sz="0" w:space="0" w:color="auto"/>
            <w:right w:val="none" w:sz="0" w:space="0" w:color="auto"/>
          </w:divBdr>
        </w:div>
        <w:div w:id="1753895831">
          <w:marLeft w:val="0"/>
          <w:marRight w:val="0"/>
          <w:marTop w:val="0"/>
          <w:marBottom w:val="0"/>
          <w:divBdr>
            <w:top w:val="none" w:sz="0" w:space="0" w:color="auto"/>
            <w:left w:val="none" w:sz="0" w:space="0" w:color="auto"/>
            <w:bottom w:val="none" w:sz="0" w:space="0" w:color="auto"/>
            <w:right w:val="none" w:sz="0" w:space="0" w:color="auto"/>
          </w:divBdr>
        </w:div>
        <w:div w:id="1467697517">
          <w:marLeft w:val="0"/>
          <w:marRight w:val="0"/>
          <w:marTop w:val="0"/>
          <w:marBottom w:val="0"/>
          <w:divBdr>
            <w:top w:val="none" w:sz="0" w:space="0" w:color="auto"/>
            <w:left w:val="none" w:sz="0" w:space="0" w:color="auto"/>
            <w:bottom w:val="none" w:sz="0" w:space="0" w:color="auto"/>
            <w:right w:val="none" w:sz="0" w:space="0" w:color="auto"/>
          </w:divBdr>
        </w:div>
        <w:div w:id="1892301055">
          <w:marLeft w:val="0"/>
          <w:marRight w:val="0"/>
          <w:marTop w:val="0"/>
          <w:marBottom w:val="0"/>
          <w:divBdr>
            <w:top w:val="none" w:sz="0" w:space="0" w:color="auto"/>
            <w:left w:val="none" w:sz="0" w:space="0" w:color="auto"/>
            <w:bottom w:val="none" w:sz="0" w:space="0" w:color="auto"/>
            <w:right w:val="none" w:sz="0" w:space="0" w:color="auto"/>
          </w:divBdr>
        </w:div>
        <w:div w:id="732240864">
          <w:marLeft w:val="0"/>
          <w:marRight w:val="0"/>
          <w:marTop w:val="0"/>
          <w:marBottom w:val="0"/>
          <w:divBdr>
            <w:top w:val="none" w:sz="0" w:space="0" w:color="auto"/>
            <w:left w:val="none" w:sz="0" w:space="0" w:color="auto"/>
            <w:bottom w:val="none" w:sz="0" w:space="0" w:color="auto"/>
            <w:right w:val="none" w:sz="0" w:space="0" w:color="auto"/>
          </w:divBdr>
        </w:div>
        <w:div w:id="1970822749">
          <w:marLeft w:val="0"/>
          <w:marRight w:val="0"/>
          <w:marTop w:val="0"/>
          <w:marBottom w:val="0"/>
          <w:divBdr>
            <w:top w:val="none" w:sz="0" w:space="0" w:color="auto"/>
            <w:left w:val="none" w:sz="0" w:space="0" w:color="auto"/>
            <w:bottom w:val="none" w:sz="0" w:space="0" w:color="auto"/>
            <w:right w:val="none" w:sz="0" w:space="0" w:color="auto"/>
          </w:divBdr>
        </w:div>
        <w:div w:id="866915903">
          <w:marLeft w:val="0"/>
          <w:marRight w:val="0"/>
          <w:marTop w:val="0"/>
          <w:marBottom w:val="0"/>
          <w:divBdr>
            <w:top w:val="none" w:sz="0" w:space="0" w:color="auto"/>
            <w:left w:val="none" w:sz="0" w:space="0" w:color="auto"/>
            <w:bottom w:val="none" w:sz="0" w:space="0" w:color="auto"/>
            <w:right w:val="none" w:sz="0" w:space="0" w:color="auto"/>
          </w:divBdr>
        </w:div>
        <w:div w:id="1981883852">
          <w:marLeft w:val="0"/>
          <w:marRight w:val="0"/>
          <w:marTop w:val="0"/>
          <w:marBottom w:val="0"/>
          <w:divBdr>
            <w:top w:val="none" w:sz="0" w:space="0" w:color="auto"/>
            <w:left w:val="none" w:sz="0" w:space="0" w:color="auto"/>
            <w:bottom w:val="none" w:sz="0" w:space="0" w:color="auto"/>
            <w:right w:val="none" w:sz="0" w:space="0" w:color="auto"/>
          </w:divBdr>
        </w:div>
        <w:div w:id="661397858">
          <w:marLeft w:val="0"/>
          <w:marRight w:val="0"/>
          <w:marTop w:val="0"/>
          <w:marBottom w:val="0"/>
          <w:divBdr>
            <w:top w:val="none" w:sz="0" w:space="0" w:color="auto"/>
            <w:left w:val="none" w:sz="0" w:space="0" w:color="auto"/>
            <w:bottom w:val="none" w:sz="0" w:space="0" w:color="auto"/>
            <w:right w:val="none" w:sz="0" w:space="0" w:color="auto"/>
          </w:divBdr>
        </w:div>
        <w:div w:id="1069502604">
          <w:marLeft w:val="0"/>
          <w:marRight w:val="0"/>
          <w:marTop w:val="0"/>
          <w:marBottom w:val="0"/>
          <w:divBdr>
            <w:top w:val="none" w:sz="0" w:space="0" w:color="auto"/>
            <w:left w:val="none" w:sz="0" w:space="0" w:color="auto"/>
            <w:bottom w:val="none" w:sz="0" w:space="0" w:color="auto"/>
            <w:right w:val="none" w:sz="0" w:space="0" w:color="auto"/>
          </w:divBdr>
        </w:div>
        <w:div w:id="621807874">
          <w:marLeft w:val="0"/>
          <w:marRight w:val="0"/>
          <w:marTop w:val="0"/>
          <w:marBottom w:val="0"/>
          <w:divBdr>
            <w:top w:val="none" w:sz="0" w:space="0" w:color="auto"/>
            <w:left w:val="none" w:sz="0" w:space="0" w:color="auto"/>
            <w:bottom w:val="none" w:sz="0" w:space="0" w:color="auto"/>
            <w:right w:val="none" w:sz="0" w:space="0" w:color="auto"/>
          </w:divBdr>
        </w:div>
        <w:div w:id="180164913">
          <w:marLeft w:val="0"/>
          <w:marRight w:val="0"/>
          <w:marTop w:val="0"/>
          <w:marBottom w:val="0"/>
          <w:divBdr>
            <w:top w:val="none" w:sz="0" w:space="0" w:color="auto"/>
            <w:left w:val="none" w:sz="0" w:space="0" w:color="auto"/>
            <w:bottom w:val="none" w:sz="0" w:space="0" w:color="auto"/>
            <w:right w:val="none" w:sz="0" w:space="0" w:color="auto"/>
          </w:divBdr>
        </w:div>
        <w:div w:id="1802649697">
          <w:marLeft w:val="0"/>
          <w:marRight w:val="0"/>
          <w:marTop w:val="0"/>
          <w:marBottom w:val="0"/>
          <w:divBdr>
            <w:top w:val="none" w:sz="0" w:space="0" w:color="auto"/>
            <w:left w:val="none" w:sz="0" w:space="0" w:color="auto"/>
            <w:bottom w:val="none" w:sz="0" w:space="0" w:color="auto"/>
            <w:right w:val="none" w:sz="0" w:space="0" w:color="auto"/>
          </w:divBdr>
        </w:div>
        <w:div w:id="1907835742">
          <w:marLeft w:val="0"/>
          <w:marRight w:val="0"/>
          <w:marTop w:val="0"/>
          <w:marBottom w:val="0"/>
          <w:divBdr>
            <w:top w:val="none" w:sz="0" w:space="0" w:color="auto"/>
            <w:left w:val="none" w:sz="0" w:space="0" w:color="auto"/>
            <w:bottom w:val="none" w:sz="0" w:space="0" w:color="auto"/>
            <w:right w:val="none" w:sz="0" w:space="0" w:color="auto"/>
          </w:divBdr>
        </w:div>
        <w:div w:id="304706659">
          <w:marLeft w:val="0"/>
          <w:marRight w:val="0"/>
          <w:marTop w:val="0"/>
          <w:marBottom w:val="0"/>
          <w:divBdr>
            <w:top w:val="none" w:sz="0" w:space="0" w:color="auto"/>
            <w:left w:val="none" w:sz="0" w:space="0" w:color="auto"/>
            <w:bottom w:val="none" w:sz="0" w:space="0" w:color="auto"/>
            <w:right w:val="none" w:sz="0" w:space="0" w:color="auto"/>
          </w:divBdr>
        </w:div>
        <w:div w:id="298077056">
          <w:marLeft w:val="0"/>
          <w:marRight w:val="0"/>
          <w:marTop w:val="0"/>
          <w:marBottom w:val="0"/>
          <w:divBdr>
            <w:top w:val="none" w:sz="0" w:space="0" w:color="auto"/>
            <w:left w:val="none" w:sz="0" w:space="0" w:color="auto"/>
            <w:bottom w:val="none" w:sz="0" w:space="0" w:color="auto"/>
            <w:right w:val="none" w:sz="0" w:space="0" w:color="auto"/>
          </w:divBdr>
        </w:div>
        <w:div w:id="311101696">
          <w:marLeft w:val="0"/>
          <w:marRight w:val="0"/>
          <w:marTop w:val="0"/>
          <w:marBottom w:val="0"/>
          <w:divBdr>
            <w:top w:val="none" w:sz="0" w:space="0" w:color="auto"/>
            <w:left w:val="none" w:sz="0" w:space="0" w:color="auto"/>
            <w:bottom w:val="none" w:sz="0" w:space="0" w:color="auto"/>
            <w:right w:val="none" w:sz="0" w:space="0" w:color="auto"/>
          </w:divBdr>
        </w:div>
        <w:div w:id="1094403984">
          <w:marLeft w:val="0"/>
          <w:marRight w:val="0"/>
          <w:marTop w:val="0"/>
          <w:marBottom w:val="0"/>
          <w:divBdr>
            <w:top w:val="none" w:sz="0" w:space="0" w:color="auto"/>
            <w:left w:val="none" w:sz="0" w:space="0" w:color="auto"/>
            <w:bottom w:val="none" w:sz="0" w:space="0" w:color="auto"/>
            <w:right w:val="none" w:sz="0" w:space="0" w:color="auto"/>
          </w:divBdr>
        </w:div>
        <w:div w:id="109982756">
          <w:marLeft w:val="0"/>
          <w:marRight w:val="0"/>
          <w:marTop w:val="0"/>
          <w:marBottom w:val="0"/>
          <w:divBdr>
            <w:top w:val="none" w:sz="0" w:space="0" w:color="auto"/>
            <w:left w:val="none" w:sz="0" w:space="0" w:color="auto"/>
            <w:bottom w:val="none" w:sz="0" w:space="0" w:color="auto"/>
            <w:right w:val="none" w:sz="0" w:space="0" w:color="auto"/>
          </w:divBdr>
        </w:div>
        <w:div w:id="1717923783">
          <w:marLeft w:val="0"/>
          <w:marRight w:val="0"/>
          <w:marTop w:val="0"/>
          <w:marBottom w:val="0"/>
          <w:divBdr>
            <w:top w:val="none" w:sz="0" w:space="0" w:color="auto"/>
            <w:left w:val="none" w:sz="0" w:space="0" w:color="auto"/>
            <w:bottom w:val="none" w:sz="0" w:space="0" w:color="auto"/>
            <w:right w:val="none" w:sz="0" w:space="0" w:color="auto"/>
          </w:divBdr>
        </w:div>
        <w:div w:id="1426535364">
          <w:marLeft w:val="0"/>
          <w:marRight w:val="0"/>
          <w:marTop w:val="0"/>
          <w:marBottom w:val="0"/>
          <w:divBdr>
            <w:top w:val="none" w:sz="0" w:space="0" w:color="auto"/>
            <w:left w:val="none" w:sz="0" w:space="0" w:color="auto"/>
            <w:bottom w:val="none" w:sz="0" w:space="0" w:color="auto"/>
            <w:right w:val="none" w:sz="0" w:space="0" w:color="auto"/>
          </w:divBdr>
        </w:div>
        <w:div w:id="2104301169">
          <w:marLeft w:val="0"/>
          <w:marRight w:val="0"/>
          <w:marTop w:val="0"/>
          <w:marBottom w:val="0"/>
          <w:divBdr>
            <w:top w:val="none" w:sz="0" w:space="0" w:color="auto"/>
            <w:left w:val="none" w:sz="0" w:space="0" w:color="auto"/>
            <w:bottom w:val="none" w:sz="0" w:space="0" w:color="auto"/>
            <w:right w:val="none" w:sz="0" w:space="0" w:color="auto"/>
          </w:divBdr>
        </w:div>
        <w:div w:id="1947537108">
          <w:marLeft w:val="0"/>
          <w:marRight w:val="0"/>
          <w:marTop w:val="0"/>
          <w:marBottom w:val="0"/>
          <w:divBdr>
            <w:top w:val="none" w:sz="0" w:space="0" w:color="auto"/>
            <w:left w:val="none" w:sz="0" w:space="0" w:color="auto"/>
            <w:bottom w:val="none" w:sz="0" w:space="0" w:color="auto"/>
            <w:right w:val="none" w:sz="0" w:space="0" w:color="auto"/>
          </w:divBdr>
        </w:div>
        <w:div w:id="1461219579">
          <w:marLeft w:val="0"/>
          <w:marRight w:val="0"/>
          <w:marTop w:val="0"/>
          <w:marBottom w:val="0"/>
          <w:divBdr>
            <w:top w:val="none" w:sz="0" w:space="0" w:color="auto"/>
            <w:left w:val="none" w:sz="0" w:space="0" w:color="auto"/>
            <w:bottom w:val="none" w:sz="0" w:space="0" w:color="auto"/>
            <w:right w:val="none" w:sz="0" w:space="0" w:color="auto"/>
          </w:divBdr>
        </w:div>
        <w:div w:id="1742603201">
          <w:marLeft w:val="0"/>
          <w:marRight w:val="0"/>
          <w:marTop w:val="0"/>
          <w:marBottom w:val="0"/>
          <w:divBdr>
            <w:top w:val="none" w:sz="0" w:space="0" w:color="auto"/>
            <w:left w:val="none" w:sz="0" w:space="0" w:color="auto"/>
            <w:bottom w:val="none" w:sz="0" w:space="0" w:color="auto"/>
            <w:right w:val="none" w:sz="0" w:space="0" w:color="auto"/>
          </w:divBdr>
        </w:div>
        <w:div w:id="209920763">
          <w:marLeft w:val="0"/>
          <w:marRight w:val="0"/>
          <w:marTop w:val="0"/>
          <w:marBottom w:val="0"/>
          <w:divBdr>
            <w:top w:val="none" w:sz="0" w:space="0" w:color="auto"/>
            <w:left w:val="none" w:sz="0" w:space="0" w:color="auto"/>
            <w:bottom w:val="none" w:sz="0" w:space="0" w:color="auto"/>
            <w:right w:val="none" w:sz="0" w:space="0" w:color="auto"/>
          </w:divBdr>
        </w:div>
        <w:div w:id="1999963499">
          <w:marLeft w:val="0"/>
          <w:marRight w:val="0"/>
          <w:marTop w:val="0"/>
          <w:marBottom w:val="0"/>
          <w:divBdr>
            <w:top w:val="none" w:sz="0" w:space="0" w:color="auto"/>
            <w:left w:val="none" w:sz="0" w:space="0" w:color="auto"/>
            <w:bottom w:val="none" w:sz="0" w:space="0" w:color="auto"/>
            <w:right w:val="none" w:sz="0" w:space="0" w:color="auto"/>
          </w:divBdr>
        </w:div>
        <w:div w:id="1385567123">
          <w:marLeft w:val="0"/>
          <w:marRight w:val="0"/>
          <w:marTop w:val="0"/>
          <w:marBottom w:val="0"/>
          <w:divBdr>
            <w:top w:val="none" w:sz="0" w:space="0" w:color="auto"/>
            <w:left w:val="none" w:sz="0" w:space="0" w:color="auto"/>
            <w:bottom w:val="none" w:sz="0" w:space="0" w:color="auto"/>
            <w:right w:val="none" w:sz="0" w:space="0" w:color="auto"/>
          </w:divBdr>
        </w:div>
        <w:div w:id="1997610488">
          <w:marLeft w:val="0"/>
          <w:marRight w:val="0"/>
          <w:marTop w:val="0"/>
          <w:marBottom w:val="0"/>
          <w:divBdr>
            <w:top w:val="none" w:sz="0" w:space="0" w:color="auto"/>
            <w:left w:val="none" w:sz="0" w:space="0" w:color="auto"/>
            <w:bottom w:val="none" w:sz="0" w:space="0" w:color="auto"/>
            <w:right w:val="none" w:sz="0" w:space="0" w:color="auto"/>
          </w:divBdr>
        </w:div>
        <w:div w:id="1108309862">
          <w:marLeft w:val="0"/>
          <w:marRight w:val="0"/>
          <w:marTop w:val="0"/>
          <w:marBottom w:val="0"/>
          <w:divBdr>
            <w:top w:val="none" w:sz="0" w:space="0" w:color="auto"/>
            <w:left w:val="none" w:sz="0" w:space="0" w:color="auto"/>
            <w:bottom w:val="none" w:sz="0" w:space="0" w:color="auto"/>
            <w:right w:val="none" w:sz="0" w:space="0" w:color="auto"/>
          </w:divBdr>
        </w:div>
        <w:div w:id="697046722">
          <w:marLeft w:val="0"/>
          <w:marRight w:val="0"/>
          <w:marTop w:val="0"/>
          <w:marBottom w:val="0"/>
          <w:divBdr>
            <w:top w:val="none" w:sz="0" w:space="0" w:color="auto"/>
            <w:left w:val="none" w:sz="0" w:space="0" w:color="auto"/>
            <w:bottom w:val="none" w:sz="0" w:space="0" w:color="auto"/>
            <w:right w:val="none" w:sz="0" w:space="0" w:color="auto"/>
          </w:divBdr>
        </w:div>
        <w:div w:id="424426602">
          <w:marLeft w:val="0"/>
          <w:marRight w:val="0"/>
          <w:marTop w:val="0"/>
          <w:marBottom w:val="0"/>
          <w:divBdr>
            <w:top w:val="none" w:sz="0" w:space="0" w:color="auto"/>
            <w:left w:val="none" w:sz="0" w:space="0" w:color="auto"/>
            <w:bottom w:val="none" w:sz="0" w:space="0" w:color="auto"/>
            <w:right w:val="none" w:sz="0" w:space="0" w:color="auto"/>
          </w:divBdr>
        </w:div>
        <w:div w:id="1153260553">
          <w:marLeft w:val="0"/>
          <w:marRight w:val="0"/>
          <w:marTop w:val="0"/>
          <w:marBottom w:val="0"/>
          <w:divBdr>
            <w:top w:val="none" w:sz="0" w:space="0" w:color="auto"/>
            <w:left w:val="none" w:sz="0" w:space="0" w:color="auto"/>
            <w:bottom w:val="none" w:sz="0" w:space="0" w:color="auto"/>
            <w:right w:val="none" w:sz="0" w:space="0" w:color="auto"/>
          </w:divBdr>
        </w:div>
        <w:div w:id="19325470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1.png"/></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shubhammehra/Downloads/DOCUMENT%20-%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02B5B8-5905-284B-8C52-AAB5D76092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DOCUMENT - TEMPLATE.dotx</Template>
  <TotalTime>1</TotalTime>
  <Pages>18</Pages>
  <Words>4156</Words>
  <Characters>23692</Characters>
  <Application>Microsoft Office Word</Application>
  <DocSecurity>0</DocSecurity>
  <Lines>197</Lines>
  <Paragraphs>55</Paragraphs>
  <ScaleCrop>false</ScaleCrop>
  <Company/>
  <LinksUpToDate>false</LinksUpToDate>
  <CharactersWithSpaces>27793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 TITLE/TOPIC</dc:title>
  <dc:subject/>
  <dc:creator>anuj jindal</dc:creator>
  <cp:keywords/>
  <dc:description/>
  <cp:lastModifiedBy>anuj jindal</cp:lastModifiedBy>
  <cp:revision>3</cp:revision>
  <dcterms:created xsi:type="dcterms:W3CDTF">2022-09-14T05:49:00Z</dcterms:created>
  <dcterms:modified xsi:type="dcterms:W3CDTF">2022-09-14T05:49:00Z</dcterms:modified>
</cp:coreProperties>
</file>