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ackground w:color="FFFFFF" w:themeColor="background1"/>
  <w:body>
    <w:p w:rsidR="00E56947" w:rsidP="006353B3" w:rsidRDefault="00D45769" w14:paraId="67C7C5F4" w14:textId="77777777">
      <w:pPr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51A5D3C2" wp14:editId="61B98980">
                <wp:simplePos x="0" y="0"/>
                <wp:positionH relativeFrom="column">
                  <wp:posOffset>-131445</wp:posOffset>
                </wp:positionH>
                <wp:positionV relativeFrom="paragraph">
                  <wp:posOffset>-734060</wp:posOffset>
                </wp:positionV>
                <wp:extent cx="6910070" cy="9907905"/>
                <wp:effectExtent l="0" t="0" r="11430" b="10795"/>
                <wp:wrapNone/>
                <wp:docPr id="42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0070" cy="9907905"/>
                          <a:chOff x="0" y="0"/>
                          <a:chExt cx="6910070" cy="9907905"/>
                        </a:xfrm>
                      </wpg:grpSpPr>
                      <wpg:grpSp>
                        <wpg:cNvPr id="16" name="Group 16"/>
                        <wpg:cNvGrpSpPr/>
                        <wpg:grpSpPr>
                          <a:xfrm>
                            <a:off x="0" y="0"/>
                            <a:ext cx="6910070" cy="9907905"/>
                            <a:chOff x="127596" y="-147503"/>
                            <a:chExt cx="6910967" cy="9908192"/>
                          </a:xfrm>
                        </wpg:grpSpPr>
                        <wps:wsp>
                          <wps:cNvPr id="9" name="L-shape 9"/>
                          <wps:cNvSpPr/>
                          <wps:spPr>
                            <a:xfrm>
                              <a:off x="127596" y="7357307"/>
                              <a:ext cx="2470150" cy="2403382"/>
                            </a:xfrm>
                            <a:prstGeom prst="corner">
                              <a:avLst>
                                <a:gd name="adj1" fmla="val 1716"/>
                                <a:gd name="adj2" fmla="val 1716"/>
                              </a:avLst>
                            </a:prstGeom>
                            <a:solidFill>
                              <a:srgbClr val="00B050"/>
                            </a:solidFill>
                            <a:ln cap="rnd">
                              <a:solidFill>
                                <a:srgbClr val="00B050"/>
                              </a:solidFill>
                              <a:round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L-shape 10"/>
                          <wps:cNvSpPr/>
                          <wps:spPr>
                            <a:xfrm rot="10800000">
                              <a:off x="4568413" y="-147503"/>
                              <a:ext cx="2470150" cy="2674829"/>
                            </a:xfrm>
                            <a:prstGeom prst="corner">
                              <a:avLst>
                                <a:gd name="adj1" fmla="val 1716"/>
                                <a:gd name="adj2" fmla="val 1716"/>
                              </a:avLst>
                            </a:prstGeom>
                            <a:solidFill>
                              <a:srgbClr val="0070C0"/>
                            </a:solidFill>
                            <a:ln w="0" cap="rnd">
                              <a:solidFill>
                                <a:srgbClr val="0070C0"/>
                              </a:solidFill>
                              <a:round/>
                            </a:ln>
                            <a:effectLst>
                              <a:softEdge rad="0"/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2" name="Group 12"/>
                        <wpg:cNvGrpSpPr/>
                        <wpg:grpSpPr>
                          <a:xfrm>
                            <a:off x="583324" y="851338"/>
                            <a:ext cx="5723255" cy="8190703"/>
                            <a:chOff x="0" y="0"/>
                            <a:chExt cx="5723255" cy="8190703"/>
                          </a:xfrm>
                        </wpg:grpSpPr>
                        <wpg:grpSp>
                          <wpg:cNvPr id="26" name="Group 26"/>
                          <wpg:cNvGrpSpPr/>
                          <wpg:grpSpPr>
                            <a:xfrm>
                              <a:off x="0" y="1407633"/>
                              <a:ext cx="5723255" cy="6783070"/>
                              <a:chOff x="275278" y="1297577"/>
                              <a:chExt cx="5724206" cy="6680112"/>
                            </a:xfrm>
                          </wpg:grpSpPr>
                          <wpg:grpSp>
                            <wpg:cNvPr id="25" name="Group 25"/>
                            <wpg:cNvGrpSpPr/>
                            <wpg:grpSpPr>
                              <a:xfrm>
                                <a:off x="275278" y="1297577"/>
                                <a:ext cx="5724206" cy="2023917"/>
                                <a:chOff x="254012" y="1297577"/>
                                <a:chExt cx="5724206" cy="2023917"/>
                              </a:xfrm>
                            </wpg:grpSpPr>
                            <wpg:grpSp>
                              <wpg:cNvPr id="15" name="Group 15"/>
                              <wpg:cNvGrpSpPr/>
                              <wpg:grpSpPr>
                                <a:xfrm>
                                  <a:off x="254012" y="1297577"/>
                                  <a:ext cx="5724206" cy="1751011"/>
                                  <a:chOff x="-1" y="1297609"/>
                                  <a:chExt cx="6791960" cy="1751057"/>
                                </a:xfrm>
                              </wpg:grpSpPr>
                              <wps:wsp>
                                <wps:cNvPr id="4" name="Straight Connector 4"/>
                                <wps:cNvCnPr/>
                                <wps:spPr>
                                  <a:xfrm>
                                    <a:off x="2848113" y="1297609"/>
                                    <a:ext cx="1092200" cy="0"/>
                                  </a:xfrm>
                                  <a:prstGeom prst="line">
                                    <a:avLst/>
                                  </a:prstGeom>
                                  <a:ln w="60325" cap="rnd"/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" name="Title 1"/>
                                <wps:cNvSpPr>
                                  <a:spLocks noGrp="1"/>
                                </wps:cNvSpPr>
                                <wps:spPr>
                                  <a:xfrm>
                                    <a:off x="-1" y="1535253"/>
                                    <a:ext cx="6791960" cy="1513413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txbx>
                                  <w:txbxContent>
                                    <w:p w:rsidR="00077D8D" w:rsidP="007477DE" w:rsidRDefault="00077D8D" w14:paraId="43FD04F6" w14:textId="77777777">
                                      <w:pPr>
                                        <w:jc w:val="center"/>
                                        <w:rPr>
                                          <w:rFonts w:ascii="MADE Tommy Soft" w:hAnsi="MADE Tommy Soft" w:eastAsiaTheme="majorEastAsia" w:cstheme="majorBidi"/>
                                          <w:b/>
                                          <w:bCs/>
                                          <w:color w:val="1B71AC"/>
                                          <w:kern w:val="24"/>
                                          <w:sz w:val="64"/>
                                          <w:szCs w:val="64"/>
                                        </w:rPr>
                                      </w:pPr>
                                    </w:p>
                                    <w:p w:rsidRPr="002F0F77" w:rsidR="007477DE" w:rsidP="007477DE" w:rsidRDefault="0091605E" w14:paraId="04F28ECD" w14:textId="7FCD2526">
                                      <w:pPr>
                                        <w:jc w:val="center"/>
                                        <w:rPr>
                                          <w:rFonts w:ascii="MADE Tommy Soft" w:hAnsi="MADE Tommy Soft" w:eastAsiaTheme="majorEastAsia" w:cstheme="majorBidi"/>
                                          <w:b/>
                                          <w:bCs/>
                                          <w:color w:val="1B71AC"/>
                                          <w:kern w:val="24"/>
                                          <w:sz w:val="64"/>
                                          <w:szCs w:val="64"/>
                                        </w:rPr>
                                      </w:pPr>
                                      <w:r>
                                        <w:rPr>
                                          <w:rFonts w:ascii="MADE Tommy Soft" w:hAnsi="MADE Tommy Soft" w:eastAsiaTheme="majorEastAsia" w:cstheme="majorBidi"/>
                                          <w:b/>
                                          <w:bCs/>
                                          <w:color w:val="1B71AC"/>
                                          <w:kern w:val="24"/>
                                          <w:sz w:val="64"/>
                                          <w:szCs w:val="64"/>
                                        </w:rPr>
                                        <w:t>PHRAS</w:t>
                                      </w:r>
                                      <w:r w:rsidR="006B1DCF">
                                        <w:rPr>
                                          <w:rFonts w:ascii="MADE Tommy Soft" w:hAnsi="MADE Tommy Soft" w:eastAsiaTheme="majorEastAsia" w:cstheme="majorBidi"/>
                                          <w:b/>
                                          <w:bCs/>
                                          <w:color w:val="1B71AC"/>
                                          <w:kern w:val="24"/>
                                          <w:sz w:val="64"/>
                                          <w:szCs w:val="64"/>
                                        </w:rPr>
                                        <w:t xml:space="preserve">E </w:t>
                                      </w:r>
                                      <w:r>
                                        <w:rPr>
                                          <w:rFonts w:ascii="MADE Tommy Soft" w:hAnsi="MADE Tommy Soft" w:eastAsiaTheme="majorEastAsia" w:cstheme="majorBidi"/>
                                          <w:b/>
                                          <w:bCs/>
                                          <w:color w:val="1B71AC"/>
                                          <w:kern w:val="24"/>
                                          <w:sz w:val="64"/>
                                          <w:szCs w:val="64"/>
                                        </w:rPr>
                                        <w:t>REPLACEMENT</w:t>
                                      </w:r>
                                    </w:p>
                                    <w:p w:rsidRPr="002F0F77" w:rsidR="007477DE" w:rsidP="007477DE" w:rsidRDefault="007477DE" w14:paraId="685D1068" w14:textId="252DC837">
                                      <w:pPr>
                                        <w:jc w:val="center"/>
                                        <w:rPr>
                                          <w:rFonts w:ascii="MADE Tommy Soft" w:hAnsi="MADE Tommy Soft" w:eastAsiaTheme="majorEastAsia" w:cstheme="majorBidi"/>
                                          <w:b/>
                                          <w:bCs/>
                                          <w:color w:val="1B71AC"/>
                                          <w:kern w:val="24"/>
                                          <w:sz w:val="64"/>
                                          <w:szCs w:val="6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vert="horz" wrap="square" lIns="91440" tIns="45720" rIns="91440" bIns="45720" rtlCol="0" anchor="ctr">
                                  <a:noAutofit/>
                                </wps:bodyPr>
                              </wps:wsp>
                            </wpg:grpSp>
                            <wps:wsp>
                              <wps:cNvPr id="21" name="Straight Connector 21"/>
                              <wps:cNvCnPr/>
                              <wps:spPr>
                                <a:xfrm flipH="1">
                                  <a:off x="2641010" y="3321494"/>
                                  <a:ext cx="940895" cy="0"/>
                                </a:xfrm>
                                <a:prstGeom prst="line">
                                  <a:avLst/>
                                </a:prstGeom>
                                <a:ln w="60325" cap="rnd">
                                  <a:solidFill>
                                    <a:srgbClr val="0070C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pic:pic xmlns:pic="http://schemas.openxmlformats.org/drawingml/2006/picture">
                            <pic:nvPicPr>
                              <pic:cNvPr id="6" name="Picture 5" descr="Mascot-vector-01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217049" y="3999481"/>
                                <a:ext cx="3960017" cy="397820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7" name="Picture 7" descr="A picture containing text, tableware, dishware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74158" y="0"/>
                              <a:ext cx="4434205" cy="8909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42" style="position:absolute;left:0;text-align:left;margin-left:-10.35pt;margin-top:-57.8pt;width:544.1pt;height:780.15pt;z-index:251679744" coordsize="69100,99079" o:spid="_x0000_s1026" w14:anchorId="51A5D3C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">
                <v:group id="Group 16" style="position:absolute;width:69100;height:99079" coordsize="69109,99081" coordorigin="1275,-1475" o:spid="_x0000_s102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">
                  <v:shape id="L-shape 9" style="position:absolute;left:1275;top:73573;width:24702;height:24033;visibility:visible;mso-wrap-style:square;v-text-anchor:middle" coordsize="2470150,2403382" o:spid="_x0000_s1028" fillcolor="#00b050" strokecolor="#00b050" strokeweight="1pt" path="m,l41242,r,2362140l2470150,2362140r,41242l,2403382,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">
                    <v:stroke endcap="round"/>
                    <v:path arrowok="t" o:connecttype="custom" o:connectlocs="0,0;41242,0;41242,2362140;2470150,2362140;2470150,2403382;0,2403382;0,0" o:connectangles="0,0,0,0,0,0,0"/>
                  </v:shape>
                  <v:shape id="L-shape 10" style="position:absolute;left:45684;top:-1475;width:24701;height:26748;rotation:180;visibility:visible;mso-wrap-style:square;v-text-anchor:middle" coordsize="2470150,2674829" o:spid="_x0000_s1029" fillcolor="#0070c0" strokecolor="#0070c0" strokeweight="0" path="m,l42388,r,2632441l2470150,2632441r,42388l,2674829,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">
                    <v:stroke endcap="round"/>
                    <v:path arrowok="t" o:connecttype="custom" o:connectlocs="0,0;42388,0;42388,2632441;2470150,2632441;2470150,2674829;0,2674829;0,0" o:connectangles="0,0,0,0,0,0,0"/>
                  </v:shape>
                </v:group>
                <v:group id="Group 12" style="position:absolute;left:5833;top:8513;width:57232;height:81907" coordsize="57232,81907" o:spid="_x0000_s10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">
                  <v:group id="Group 26" style="position:absolute;top:14076;width:57232;height:67831" coordsize="57242,66801" coordorigin="2752,12975" o:spid="_x0000_s103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">
                    <v:group id="Group 25" style="position:absolute;left:2752;top:12975;width:57242;height:20239" coordsize="57242,20239" coordorigin="2540,12975" o:spid="_x0000_s103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">
                      <v:group id="Group 15" style="position:absolute;left:2540;top:12975;width:57242;height:17510" coordsize="67919,17510" coordorigin=",12976" o:spid="_x0000_s103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">
                        <v:line id="Straight Connector 4" style="position:absolute;visibility:visible;mso-wrap-style:square" o:spid="_x0000_s1034" strokecolor="#4472c4 [3204]" strokeweight="4.75pt" o:connectortype="straight" from="28481,12976" to="39403,129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">
                          <v:stroke joinstyle="miter" endcap="round"/>
                        </v:line>
                      </v:group>
                      <v:line id="Straight Connector 21" style="position:absolute;flip:x;visibility:visible;mso-wrap-style:square" o:spid="_x0000_s1036" strokecolor="#0070c0" strokeweight="4.75pt" o:connectortype="straight" from="26410,33214" to="35819,3321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">
                        <v:stroke joinstyle="miter" endcap="round"/>
                      </v:line>
                    </v:group>
                    <v:shapetype id="_x0000_t75" coordsize="21600,21600" filled="f" stroked="f" o:spt="75" o:preferrelative="t" path="m@4@5l@4@11@9@11@9@5xe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v:ext="edit" aspectratio="t"/>
                    </v:shapetype>
                    <v:shape id="Picture 5" style="position:absolute;left:12170;top:39994;width:39600;height:39782;visibility:visible;mso-wrap-style:square" alt="Mascot-vector-01.png" o:spid="_x0000_s1037" type="#_x0000_t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">
                      <v:imagedata o:title="Mascot-vector-01" r:id="rId10"/>
                    </v:shape>
                  </v:group>
                  <v:shape id="Picture 7" style="position:absolute;left:5741;width:44342;height:8909;visibility:visible;mso-wrap-style:square" alt="A picture containing text, tableware, dishware&#10;&#10;Description automatically generated" o:spid="_x0000_s1038" type="#_x0000_t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">
                    <v:imagedata o:title="A picture containing text, tableware, dishware&#10;&#10;Description automatically generated" r:id="rId11"/>
                  </v:shape>
                </v:group>
              </v:group>
            </w:pict>
          </mc:Fallback>
        </mc:AlternateContent>
      </w:r>
    </w:p>
    <w:p w:rsidR="00E56947" w:rsidRDefault="00E56947" w14:paraId="76021999" w14:textId="77777777"/>
    <w:p w:rsidR="00ED3497" w:rsidRDefault="00ED3497" w14:paraId="499CFB5E" w14:textId="77777777"/>
    <w:p w:rsidR="00E56947" w:rsidRDefault="00E56947" w14:paraId="2664177F" w14:textId="77777777"/>
    <w:p w:rsidR="00E56947" w:rsidRDefault="00E56947" w14:paraId="68E62E83" w14:textId="77777777"/>
    <w:p w:rsidR="00E56947" w:rsidRDefault="00E56947" w14:paraId="61934D73" w14:textId="77777777"/>
    <w:p w:rsidR="00E56947" w:rsidRDefault="00E56947" w14:paraId="6B0F2A43" w14:textId="77777777"/>
    <w:p w:rsidR="00E56947" w:rsidRDefault="00E56947" w14:paraId="3FD54559" w14:textId="77777777"/>
    <w:p w:rsidR="007427C2" w:rsidRDefault="007427C2" w14:paraId="73D24EA8" w14:textId="77777777"/>
    <w:p w:rsidR="007427C2" w:rsidRDefault="007427C2" w14:paraId="66206F60" w14:textId="77777777"/>
    <w:p w:rsidR="00E56947" w:rsidRDefault="00E56947" w14:paraId="055DA8E5" w14:textId="77777777"/>
    <w:p w:rsidR="00E56947" w:rsidRDefault="00E56947" w14:paraId="752505B2" w14:textId="77777777"/>
    <w:p w:rsidR="00E56947" w:rsidRDefault="00E56947" w14:paraId="285879D2" w14:textId="77777777"/>
    <w:p w:rsidR="007427C2" w:rsidRDefault="007427C2" w14:paraId="65464660" w14:textId="77777777"/>
    <w:p w:rsidR="00E56947" w:rsidRDefault="00E56947" w14:paraId="5406CFF4" w14:textId="77777777"/>
    <w:p w:rsidR="00E56947" w:rsidRDefault="00E56947" w14:paraId="24649FE1" w14:textId="77777777"/>
    <w:p w:rsidR="00E56947" w:rsidRDefault="00E56947" w14:paraId="43564538" w14:textId="77777777"/>
    <w:p w:rsidR="00E56947" w:rsidRDefault="00E56947" w14:paraId="5FAA3DF3" w14:textId="77777777"/>
    <w:p w:rsidR="00E56947" w:rsidRDefault="00E56947" w14:paraId="21176D7E" w14:textId="77777777"/>
    <w:p w:rsidR="00E56947" w:rsidRDefault="00E56947" w14:paraId="1AD048ED" w14:textId="77777777"/>
    <w:p w:rsidRPr="0097240A" w:rsidR="00E56947" w:rsidRDefault="00E56947" w14:paraId="438A70E2" w14:textId="77777777">
      <w:pPr>
        <w:rPr>
          <w:vertAlign w:val="subscript"/>
        </w:rPr>
      </w:pPr>
    </w:p>
    <w:p w:rsidR="00E56947" w:rsidRDefault="00E56947" w14:paraId="31195E33" w14:textId="77777777"/>
    <w:p w:rsidR="00E56947" w:rsidRDefault="00E56947" w14:paraId="353FAB09" w14:textId="77777777"/>
    <w:p w:rsidR="00E56947" w:rsidRDefault="00E56947" w14:paraId="6691504F" w14:textId="77777777"/>
    <w:p w:rsidR="00E56947" w:rsidRDefault="00E56947" w14:paraId="6FC2D0F2" w14:textId="77777777"/>
    <w:p w:rsidR="00E56947" w:rsidRDefault="00E56947" w14:paraId="1FD6C37C" w14:textId="77777777"/>
    <w:p w:rsidR="00E56947" w:rsidRDefault="00E56947" w14:paraId="0D16315C" w14:textId="77777777"/>
    <w:p w:rsidR="00E56947" w:rsidRDefault="00E56947" w14:paraId="27704A93" w14:textId="77777777"/>
    <w:p w:rsidR="00E56947" w:rsidRDefault="00E56947" w14:paraId="19E9AD11" w14:textId="77777777"/>
    <w:p w:rsidR="00E56947" w:rsidRDefault="00E56947" w14:paraId="34A1197A" w14:textId="77777777"/>
    <w:p w:rsidR="00E56947" w:rsidRDefault="00E56947" w14:paraId="235B2EEB" w14:textId="77777777"/>
    <w:p w:rsidR="00E56947" w:rsidRDefault="00E56947" w14:paraId="7C23BFCA" w14:textId="77777777"/>
    <w:p w:rsidR="00E56947" w:rsidRDefault="00E56947" w14:paraId="0281A119" w14:textId="77777777"/>
    <w:p w:rsidR="00E56947" w:rsidRDefault="00E56947" w14:paraId="420DE12C" w14:textId="77777777"/>
    <w:p w:rsidR="00E56947" w:rsidRDefault="00E56947" w14:paraId="29842B75" w14:textId="77777777"/>
    <w:p w:rsidR="00E56947" w:rsidRDefault="00E56947" w14:paraId="4E83E325" w14:textId="77777777"/>
    <w:p w:rsidR="00E56947" w:rsidRDefault="00E56947" w14:paraId="34ADF2C3" w14:textId="77777777"/>
    <w:p w:rsidR="00E56947" w:rsidRDefault="00E56947" w14:paraId="1046E109" w14:textId="77777777"/>
    <w:p w:rsidR="00E56947" w:rsidRDefault="00E56947" w14:paraId="0A33C09C" w14:textId="77777777"/>
    <w:p w:rsidR="00E56947" w:rsidRDefault="00E56947" w14:paraId="7E70C5D5" w14:textId="77777777"/>
    <w:p w:rsidR="00E56947" w:rsidRDefault="00E56947" w14:paraId="4762802D" w14:textId="77777777"/>
    <w:p w:rsidR="00E56947" w:rsidRDefault="00E56947" w14:paraId="28DC2BAB" w14:textId="77777777"/>
    <w:p w:rsidR="00E56947" w:rsidRDefault="00E56947" w14:paraId="2184197D" w14:textId="77777777"/>
    <w:p w:rsidR="00E56947" w:rsidRDefault="00E56947" w14:paraId="63D28622" w14:textId="77777777"/>
    <w:p w:rsidR="00E56947" w:rsidRDefault="00E56947" w14:paraId="1E70A942" w14:textId="77777777"/>
    <w:p w:rsidR="00ED3497" w:rsidRDefault="00ED3497" w14:paraId="631A19D3" w14:textId="77777777"/>
    <w:p w:rsidR="00ED3497" w:rsidP="00BF73F6" w:rsidRDefault="00ED3497" w14:paraId="7B5D8D1D" w14:textId="77777777">
      <w:r>
        <w:br w:type="page"/>
      </w:r>
    </w:p>
    <w:p w:rsidRPr="00EE57B6" w:rsidR="00D45769" w:rsidP="00EE57B6" w:rsidRDefault="0091605E" w14:paraId="4EFB8D17" w14:textId="364A4F29">
      <w:pPr>
        <w:pStyle w:val="Heading1"/>
      </w:pPr>
      <w:r>
        <w:lastRenderedPageBreak/>
        <w:t>PHRASE REPLACEMENT</w:t>
      </w:r>
    </w:p>
    <w:p w:rsidRPr="00D45769" w:rsidR="00D45769" w:rsidP="00D45769" w:rsidRDefault="0087398A" w14:paraId="2360996D" w14:textId="069C1190">
      <w:pPr>
        <w:pStyle w:val="Heading2"/>
      </w:pPr>
      <w:r>
        <w:t>Basic Concept</w:t>
      </w:r>
    </w:p>
    <w:p w:rsidR="0087398A" w:rsidP="00D45769" w:rsidRDefault="0087398A" w14:paraId="27222554" w14:textId="77777777">
      <w:pPr>
        <w:pStyle w:val="Heading5"/>
        <w:rPr>
          <w:color w:val="262626" w:themeColor="text1" w:themeTint="D9"/>
        </w:rPr>
      </w:pPr>
    </w:p>
    <w:p w:rsidRPr="004F34F7" w:rsidR="004C07A3" w:rsidP="00174DD7" w:rsidRDefault="0091605E" w14:paraId="424F32F2" w14:textId="4EE1AA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Phrase replacement</w:t>
      </w:r>
      <w:r w:rsidRPr="004F34F7" w:rsidR="008F3A49">
        <w:rPr>
          <w:rFonts w:asciiTheme="minorHAnsi" w:hAnsiTheme="minorHAnsi" w:cstheme="minorHAnsi"/>
        </w:rPr>
        <w:t xml:space="preserve"> questions are regularly asked in </w:t>
      </w:r>
      <w:r w:rsidRPr="004F34F7" w:rsidR="00C0194A">
        <w:rPr>
          <w:rFonts w:asciiTheme="minorHAnsi" w:hAnsiTheme="minorHAnsi" w:cstheme="minorHAnsi"/>
        </w:rPr>
        <w:t>competitive and bank exams</w:t>
      </w:r>
      <w:r w:rsidRPr="004F34F7" w:rsidR="002F0B8C">
        <w:rPr>
          <w:rFonts w:asciiTheme="minorHAnsi" w:hAnsiTheme="minorHAnsi" w:cstheme="minorHAnsi"/>
        </w:rPr>
        <w:t xml:space="preserve">. </w:t>
      </w:r>
      <w:r w:rsidRPr="004F34F7" w:rsidR="00A8648A">
        <w:rPr>
          <w:rFonts w:asciiTheme="minorHAnsi" w:hAnsiTheme="minorHAnsi" w:cstheme="minorHAnsi"/>
        </w:rPr>
        <w:t>The</w:t>
      </w:r>
      <w:r w:rsidR="00EA215D">
        <w:rPr>
          <w:rFonts w:asciiTheme="minorHAnsi" w:hAnsiTheme="minorHAnsi" w:cstheme="minorHAnsi"/>
        </w:rPr>
        <w:t xml:space="preserve"> purpose of these </w:t>
      </w:r>
      <w:r w:rsidRPr="004F34F7" w:rsidR="00A8648A">
        <w:rPr>
          <w:rFonts w:asciiTheme="minorHAnsi" w:hAnsiTheme="minorHAnsi" w:cstheme="minorHAnsi"/>
        </w:rPr>
        <w:t xml:space="preserve"> questions </w:t>
      </w:r>
      <w:r w:rsidR="00EA215D">
        <w:rPr>
          <w:rFonts w:asciiTheme="minorHAnsi" w:hAnsiTheme="minorHAnsi" w:cstheme="minorHAnsi"/>
        </w:rPr>
        <w:t>is to</w:t>
      </w:r>
      <w:r w:rsidRPr="004F34F7" w:rsidR="00A8648A">
        <w:rPr>
          <w:rFonts w:asciiTheme="minorHAnsi" w:hAnsiTheme="minorHAnsi" w:cstheme="minorHAnsi"/>
        </w:rPr>
        <w:t xml:space="preserve"> test the candidate’s </w:t>
      </w:r>
      <w:r w:rsidR="00EA215D">
        <w:rPr>
          <w:rFonts w:asciiTheme="minorHAnsi" w:hAnsiTheme="minorHAnsi" w:cstheme="minorHAnsi"/>
        </w:rPr>
        <w:t>grammar and vocabulary</w:t>
      </w:r>
      <w:r w:rsidRPr="004F34F7" w:rsidR="00A8648A">
        <w:rPr>
          <w:rFonts w:asciiTheme="minorHAnsi" w:hAnsiTheme="minorHAnsi" w:cstheme="minorHAnsi"/>
        </w:rPr>
        <w:t xml:space="preserve">. </w:t>
      </w:r>
    </w:p>
    <w:p w:rsidRPr="004F34F7" w:rsidR="00065823" w:rsidP="00174DD7" w:rsidRDefault="00EA215D" w14:paraId="28C45B08" w14:textId="6252563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 phrase replacement questions, a sentence is given and the erroneous part is highlighted. </w:t>
      </w:r>
      <w:r w:rsidRPr="004F34F7" w:rsidR="00174DD7">
        <w:rPr>
          <w:rFonts w:asciiTheme="minorHAnsi" w:hAnsiTheme="minorHAnsi" w:cstheme="minorHAnsi"/>
        </w:rPr>
        <w:t xml:space="preserve">The candidate is required to choose </w:t>
      </w:r>
      <w:r w:rsidRPr="004F34F7" w:rsidR="00395752">
        <w:rPr>
          <w:rFonts w:asciiTheme="minorHAnsi" w:hAnsiTheme="minorHAnsi" w:cstheme="minorHAnsi"/>
        </w:rPr>
        <w:t xml:space="preserve">an option which </w:t>
      </w:r>
      <w:r w:rsidRPr="004F34F7" w:rsidR="00772458">
        <w:rPr>
          <w:rFonts w:asciiTheme="minorHAnsi" w:hAnsiTheme="minorHAnsi" w:cstheme="minorHAnsi"/>
        </w:rPr>
        <w:t xml:space="preserve">replaces the </w:t>
      </w:r>
      <w:r w:rsidRPr="004F34F7" w:rsidR="006216E8">
        <w:rPr>
          <w:rFonts w:asciiTheme="minorHAnsi" w:hAnsiTheme="minorHAnsi" w:cstheme="minorHAnsi"/>
        </w:rPr>
        <w:t>erro</w:t>
      </w:r>
      <w:r>
        <w:rPr>
          <w:rFonts w:asciiTheme="minorHAnsi" w:hAnsiTheme="minorHAnsi" w:cstheme="minorHAnsi"/>
        </w:rPr>
        <w:t>neous phrase</w:t>
      </w:r>
      <w:r w:rsidRPr="004F34F7" w:rsidR="006216E8">
        <w:rPr>
          <w:rFonts w:asciiTheme="minorHAnsi" w:hAnsiTheme="minorHAnsi" w:cstheme="minorHAnsi"/>
        </w:rPr>
        <w:t xml:space="preserve"> and corrects the sentence.</w:t>
      </w:r>
    </w:p>
    <w:p w:rsidR="000C1A23" w:rsidP="00174DD7" w:rsidRDefault="000C1A23" w14:paraId="414758A9" w14:textId="1E81D593"/>
    <w:p w:rsidRPr="00531424" w:rsidR="00531424" w:rsidP="00531424" w:rsidRDefault="00531424" w14:paraId="54D755A0" w14:textId="4E5248E5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531424">
        <w:rPr>
          <w:rFonts w:asciiTheme="minorHAnsi" w:hAnsiTheme="minorHAnsi" w:cstheme="minorHAnsi"/>
          <w:b/>
          <w:bCs/>
          <w:sz w:val="28"/>
          <w:szCs w:val="28"/>
        </w:rPr>
        <w:t xml:space="preserve">How to prepare for </w:t>
      </w:r>
      <w:r w:rsidR="005E4A24">
        <w:rPr>
          <w:rFonts w:asciiTheme="minorHAnsi" w:hAnsiTheme="minorHAnsi" w:cstheme="minorHAnsi"/>
          <w:b/>
          <w:bCs/>
          <w:sz w:val="28"/>
          <w:szCs w:val="28"/>
        </w:rPr>
        <w:t>phrase replacement</w:t>
      </w:r>
      <w:r w:rsidRPr="00531424">
        <w:rPr>
          <w:rFonts w:asciiTheme="minorHAnsi" w:hAnsiTheme="minorHAnsi" w:cstheme="minorHAnsi"/>
          <w:b/>
          <w:bCs/>
          <w:sz w:val="28"/>
          <w:szCs w:val="28"/>
        </w:rPr>
        <w:t>?</w:t>
      </w:r>
    </w:p>
    <w:p w:rsidRPr="00531424" w:rsidR="00531424" w:rsidP="00531424" w:rsidRDefault="00531424" w14:paraId="63FCBE41" w14:textId="77777777">
      <w:pPr>
        <w:rPr>
          <w:rFonts w:asciiTheme="minorHAnsi" w:hAnsiTheme="minorHAnsi" w:cstheme="minorHAnsi"/>
        </w:rPr>
      </w:pPr>
    </w:p>
    <w:p w:rsidRPr="00531424" w:rsidR="00531424" w:rsidP="7091B448" w:rsidRDefault="00531424" w14:paraId="721BA95D" w14:textId="3468E969">
      <w:pPr>
        <w:rPr>
          <w:rFonts w:ascii="Calibri" w:hAnsi="Calibri" w:cs="Calibri" w:asciiTheme="minorAscii" w:hAnsiTheme="minorAscii" w:cstheme="minorAscii"/>
        </w:rPr>
      </w:pPr>
      <w:r w:rsidRPr="7091B448" w:rsidR="7091B448">
        <w:rPr>
          <w:rFonts w:ascii="Calibri" w:hAnsi="Calibri" w:cs="Calibri" w:asciiTheme="minorAscii" w:hAnsiTheme="minorAscii" w:cstheme="minorAscii"/>
        </w:rPr>
        <w:t>In order to get better at solving phrase replacement, you need to brush up on the following concepts:</w:t>
      </w:r>
    </w:p>
    <w:p w:rsidRPr="00531424" w:rsidR="00531424" w:rsidP="00531424" w:rsidRDefault="00531424" w14:paraId="2A3D4840" w14:textId="77777777">
      <w:pPr>
        <w:rPr>
          <w:rFonts w:asciiTheme="minorHAnsi" w:hAnsiTheme="minorHAnsi" w:cstheme="minorHAnsi"/>
        </w:rPr>
      </w:pPr>
    </w:p>
    <w:p w:rsidRPr="00683C04" w:rsidR="00531424" w:rsidP="00E57F58" w:rsidRDefault="00531424" w14:paraId="35F04818" w14:textId="77777777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531424">
        <w:rPr>
          <w:rFonts w:asciiTheme="minorHAnsi" w:hAnsiTheme="minorHAnsi" w:cstheme="minorHAnsi"/>
          <w:b/>
          <w:bCs/>
        </w:rPr>
        <w:t>Vocabulary:</w:t>
      </w:r>
      <w:r w:rsidRPr="00531424">
        <w:rPr>
          <w:rFonts w:asciiTheme="minorHAnsi" w:hAnsiTheme="minorHAnsi" w:cstheme="minorHAnsi"/>
        </w:rPr>
        <w:t xml:space="preserve"> </w:t>
      </w:r>
      <w:r w:rsidRPr="00683C04">
        <w:rPr>
          <w:rFonts w:asciiTheme="minorHAnsi" w:hAnsiTheme="minorHAnsi" w:cstheme="minorHAnsi"/>
        </w:rPr>
        <w:t>Learn as many new words as you can and understand how to use these words correctly.</w:t>
      </w:r>
    </w:p>
    <w:p w:rsidR="00531424" w:rsidP="00531424" w:rsidRDefault="00531424" w14:paraId="558AED5A" w14:textId="77777777">
      <w:pPr>
        <w:ind w:left="360"/>
        <w:rPr>
          <w:rFonts w:asciiTheme="minorHAnsi" w:hAnsiTheme="minorHAnsi" w:cstheme="minorHAnsi"/>
        </w:rPr>
      </w:pPr>
      <w:r w:rsidRPr="00683C04">
        <w:rPr>
          <w:rFonts w:asciiTheme="minorHAnsi" w:hAnsiTheme="minorHAnsi" w:cstheme="minorHAnsi"/>
        </w:rPr>
        <w:t xml:space="preserve">An incorrect choice of words makes the sentence erroneous. Hence, it is important to know the difference between confusing words. </w:t>
      </w:r>
    </w:p>
    <w:p w:rsidR="00531424" w:rsidP="00531424" w:rsidRDefault="00531424" w14:paraId="5E0A8983" w14:textId="5D03A4C2">
      <w:pPr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(Note: Commonly mistaken words have been previously discussed in Sentence Correction.)</w:t>
      </w:r>
    </w:p>
    <w:p w:rsidRPr="00531424" w:rsidR="00531424" w:rsidP="00531424" w:rsidRDefault="00531424" w14:paraId="6FD49658" w14:textId="77777777">
      <w:pPr>
        <w:ind w:left="360"/>
        <w:rPr>
          <w:rFonts w:asciiTheme="minorHAnsi" w:hAnsiTheme="minorHAnsi" w:cstheme="minorHAnsi"/>
        </w:rPr>
      </w:pPr>
    </w:p>
    <w:p w:rsidRPr="00531424" w:rsidR="00531424" w:rsidP="00E57F58" w:rsidRDefault="00531424" w14:paraId="39E5B3F6" w14:textId="1774BD9C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531424">
        <w:rPr>
          <w:rFonts w:asciiTheme="minorHAnsi" w:hAnsiTheme="minorHAnsi" w:cstheme="minorHAnsi"/>
          <w:b/>
          <w:bCs/>
        </w:rPr>
        <w:t>Grammar:</w:t>
      </w:r>
      <w:r w:rsidRPr="0053142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Subject-verb agreement, parallelism,</w:t>
      </w:r>
      <w:r w:rsidRPr="00531424">
        <w:rPr>
          <w:rFonts w:asciiTheme="minorHAnsi" w:hAnsiTheme="minorHAnsi" w:cstheme="minorHAnsi"/>
        </w:rPr>
        <w:t xml:space="preserve"> prepositions, conjunctions, tenses, </w:t>
      </w:r>
      <w:r w:rsidR="00FA2E8D">
        <w:rPr>
          <w:rFonts w:asciiTheme="minorHAnsi" w:hAnsiTheme="minorHAnsi" w:cstheme="minorHAnsi"/>
        </w:rPr>
        <w:t xml:space="preserve">phrasal verbs, </w:t>
      </w:r>
      <w:r w:rsidRPr="00531424">
        <w:rPr>
          <w:rFonts w:asciiTheme="minorHAnsi" w:hAnsiTheme="minorHAnsi" w:cstheme="minorHAnsi"/>
        </w:rPr>
        <w:t>etc.</w:t>
      </w:r>
    </w:p>
    <w:p w:rsidRPr="00E84187" w:rsidR="00EF1DD4" w:rsidP="00E84187" w:rsidRDefault="00EF1DD4" w14:paraId="730BD79A" w14:textId="77777777">
      <w:pPr>
        <w:rPr>
          <w:rFonts w:asciiTheme="minorHAnsi" w:hAnsiTheme="minorHAnsi" w:cstheme="minorHAnsi"/>
        </w:rPr>
      </w:pPr>
    </w:p>
    <w:p w:rsidR="0067018D" w:rsidP="002E095F" w:rsidRDefault="0067018D" w14:paraId="34A5C6BE" w14:textId="158F8F36">
      <w:pPr>
        <w:pStyle w:val="Heading2"/>
        <w:rPr>
          <w:color w:val="0070C0"/>
          <w:sz w:val="32"/>
          <w:szCs w:val="32"/>
        </w:rPr>
      </w:pPr>
      <w:r>
        <w:rPr>
          <w:color w:val="0070C0"/>
          <w:sz w:val="32"/>
          <w:szCs w:val="32"/>
        </w:rPr>
        <w:t>P</w:t>
      </w:r>
      <w:r w:rsidR="00E84187">
        <w:rPr>
          <w:color w:val="0070C0"/>
          <w:sz w:val="32"/>
          <w:szCs w:val="32"/>
        </w:rPr>
        <w:t>hrasal Verbs</w:t>
      </w:r>
    </w:p>
    <w:p w:rsidR="00B44660" w:rsidP="0065465B" w:rsidRDefault="0044247B" w14:paraId="1E97C9DB" w14:textId="4249FBCE">
      <w:pPr>
        <w:rPr>
          <w:rFonts w:asciiTheme="minorHAnsi" w:hAnsiTheme="minorHAnsi" w:cstheme="minorHAnsi"/>
          <w:color w:val="000000" w:themeColor="text1"/>
          <w:shd w:val="clear" w:color="auto" w:fill="FFFFFF"/>
        </w:rPr>
      </w:pPr>
      <w:r>
        <w:rPr>
          <w:rFonts w:asciiTheme="minorHAnsi" w:hAnsiTheme="minorHAnsi" w:cstheme="minorHAnsi"/>
          <w:color w:val="000000" w:themeColor="text1"/>
          <w:shd w:val="clear" w:color="auto" w:fill="FFFFFF"/>
        </w:rPr>
        <w:t>Phrasal verbs are groups of words that combine verbs with adverbs or prepositions.</w:t>
      </w:r>
      <w:r w:rsidR="00391080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Together, these words form a single semantic unit and take on a new meaning which is different from the meanings of the individual words.</w:t>
      </w:r>
      <w:r w:rsidR="007E5A04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</w:t>
      </w:r>
      <w:r w:rsidR="00B44660">
        <w:rPr>
          <w:rFonts w:asciiTheme="minorHAnsi" w:hAnsiTheme="minorHAnsi" w:cstheme="minorHAnsi"/>
          <w:color w:val="000000" w:themeColor="text1"/>
          <w:shd w:val="clear" w:color="auto" w:fill="FFFFFF"/>
        </w:rPr>
        <w:t>For e.g., ‘calm down’, ‘give up’, ‘cut down’, ‘go through’, etc.</w:t>
      </w:r>
    </w:p>
    <w:p w:rsidR="00B34BB8" w:rsidP="00B40B5C" w:rsidRDefault="00B40B5C" w14:paraId="6444796C" w14:textId="0A2A1B4C">
      <w:pPr>
        <w:tabs>
          <w:tab w:val="left" w:pos="8171"/>
        </w:tabs>
        <w:rPr>
          <w:rFonts w:asciiTheme="minorHAnsi" w:hAnsiTheme="minorHAnsi" w:cstheme="minorHAnsi"/>
          <w:color w:val="000000" w:themeColor="text1"/>
          <w:shd w:val="clear" w:color="auto" w:fill="FFFFFF"/>
        </w:rPr>
      </w:pPr>
      <w:r>
        <w:rPr>
          <w:rFonts w:asciiTheme="minorHAnsi" w:hAnsiTheme="minorHAnsi" w:cstheme="minorHAnsi"/>
          <w:color w:val="000000" w:themeColor="text1"/>
          <w:shd w:val="clear" w:color="auto" w:fill="FFFFFF"/>
        </w:rPr>
        <w:tab/>
      </w:r>
    </w:p>
    <w:p w:rsidR="007E5A04" w:rsidP="0065465B" w:rsidRDefault="007E5A04" w14:paraId="17D75A5F" w14:textId="6F7D7F48">
      <w:pPr>
        <w:rPr>
          <w:rFonts w:asciiTheme="minorHAnsi" w:hAnsiTheme="minorHAnsi" w:cstheme="minorHAnsi"/>
          <w:color w:val="000000" w:themeColor="text1"/>
          <w:shd w:val="clear" w:color="auto" w:fill="FFFFFF"/>
        </w:rPr>
      </w:pPr>
      <w:r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Given below is a list of some </w:t>
      </w:r>
      <w:r w:rsidR="00F518DD">
        <w:rPr>
          <w:rFonts w:asciiTheme="minorHAnsi" w:hAnsiTheme="minorHAnsi" w:cstheme="minorHAnsi"/>
          <w:color w:val="000000" w:themeColor="text1"/>
          <w:shd w:val="clear" w:color="auto" w:fill="FFFFFF"/>
        </w:rPr>
        <w:t>important</w:t>
      </w:r>
      <w:r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phrasal verbs.</w:t>
      </w:r>
    </w:p>
    <w:p w:rsidR="007E5A04" w:rsidP="0065465B" w:rsidRDefault="007E5A04" w14:paraId="14782269" w14:textId="0961E282">
      <w:pPr>
        <w:rPr>
          <w:rFonts w:asciiTheme="minorHAnsi" w:hAnsiTheme="minorHAnsi" w:cstheme="minorHAnsi"/>
          <w:color w:val="000000" w:themeColor="text1"/>
          <w:shd w:val="clear" w:color="auto" w:fill="FFFF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6"/>
        <w:gridCol w:w="1869"/>
        <w:gridCol w:w="3119"/>
        <w:gridCol w:w="4932"/>
      </w:tblGrid>
      <w:tr w:rsidRPr="002E3B58" w:rsidR="00672CA8" w:rsidTr="007D2DCC" w14:paraId="04F9FB2A" w14:textId="77777777">
        <w:tc>
          <w:tcPr>
            <w:tcW w:w="10456" w:type="dxa"/>
            <w:gridSpan w:val="4"/>
          </w:tcPr>
          <w:p w:rsidRPr="002E3B58" w:rsidR="00672CA8" w:rsidP="007D2DCC" w:rsidRDefault="00F518DD" w14:paraId="51B41798" w14:textId="5175895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Phrasal Verbs</w:t>
            </w:r>
          </w:p>
        </w:tc>
      </w:tr>
      <w:tr w:rsidRPr="002E3B58" w:rsidR="00672CA8" w:rsidTr="001820D0" w14:paraId="4A4C3004" w14:textId="77777777">
        <w:tc>
          <w:tcPr>
            <w:tcW w:w="536" w:type="dxa"/>
          </w:tcPr>
          <w:p w:rsidRPr="002E3B58" w:rsidR="00672CA8" w:rsidP="007D2DCC" w:rsidRDefault="00672CA8" w14:paraId="05251EAD" w14:textId="7777777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69" w:type="dxa"/>
          </w:tcPr>
          <w:p w:rsidRPr="002E3B58" w:rsidR="00672CA8" w:rsidP="007D2DCC" w:rsidRDefault="00F518DD" w14:paraId="7C1690F6" w14:textId="6A79562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Phrasal Verb</w:t>
            </w:r>
          </w:p>
        </w:tc>
        <w:tc>
          <w:tcPr>
            <w:tcW w:w="3119" w:type="dxa"/>
          </w:tcPr>
          <w:p w:rsidRPr="002E3B58" w:rsidR="00672CA8" w:rsidP="007D2DCC" w:rsidRDefault="00672CA8" w14:paraId="08C41D77" w14:textId="7777777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Meaning</w:t>
            </w:r>
          </w:p>
        </w:tc>
        <w:tc>
          <w:tcPr>
            <w:tcW w:w="4932" w:type="dxa"/>
          </w:tcPr>
          <w:p w:rsidRPr="002E3B58" w:rsidR="00672CA8" w:rsidP="007D2DCC" w:rsidRDefault="00672CA8" w14:paraId="66AB0784" w14:textId="7777777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Example</w:t>
            </w:r>
          </w:p>
        </w:tc>
      </w:tr>
      <w:tr w:rsidR="00F518DD" w:rsidTr="001820D0" w14:paraId="65FB23EF" w14:textId="77777777">
        <w:tc>
          <w:tcPr>
            <w:tcW w:w="536" w:type="dxa"/>
          </w:tcPr>
          <w:p w:rsidRPr="007740A2" w:rsidR="00F518DD" w:rsidP="007D2DCC" w:rsidRDefault="00F518DD" w14:paraId="46E9712F" w14:textId="14DEC8A1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1.</w:t>
            </w:r>
          </w:p>
        </w:tc>
        <w:tc>
          <w:tcPr>
            <w:tcW w:w="1869" w:type="dxa"/>
          </w:tcPr>
          <w:p w:rsidRPr="007740A2" w:rsidR="00F518DD" w:rsidP="007D2DCC" w:rsidRDefault="00F518DD" w14:paraId="04A7EB8C" w14:textId="5149149C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Abide by</w:t>
            </w:r>
          </w:p>
        </w:tc>
        <w:tc>
          <w:tcPr>
            <w:tcW w:w="3119" w:type="dxa"/>
          </w:tcPr>
          <w:p w:rsidR="00F518DD" w:rsidP="007D2DCC" w:rsidRDefault="00E257DC" w14:paraId="39041AAC" w14:textId="7B93F37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</w:t>
            </w:r>
            <w:r w:rsidR="00A67E4A">
              <w:rPr>
                <w:rFonts w:asciiTheme="minorHAnsi" w:hAnsiTheme="minorHAnsi" w:cstheme="minorHAnsi"/>
              </w:rPr>
              <w:t>ollow a rule</w:t>
            </w:r>
          </w:p>
        </w:tc>
        <w:tc>
          <w:tcPr>
            <w:tcW w:w="4932" w:type="dxa"/>
          </w:tcPr>
          <w:p w:rsidR="00F518DD" w:rsidP="007D2DCC" w:rsidRDefault="00A67E4A" w14:paraId="6D8016E4" w14:textId="0FABB9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You must </w:t>
            </w:r>
            <w:r w:rsidRPr="00A67E4A">
              <w:rPr>
                <w:rFonts w:asciiTheme="minorHAnsi" w:hAnsiTheme="minorHAnsi" w:cstheme="minorHAnsi"/>
                <w:b/>
                <w:bCs/>
              </w:rPr>
              <w:t>abide by</w:t>
            </w:r>
            <w:r>
              <w:rPr>
                <w:rFonts w:asciiTheme="minorHAnsi" w:hAnsiTheme="minorHAnsi" w:cstheme="minorHAnsi"/>
              </w:rPr>
              <w:t xml:space="preserve"> the rules.</w:t>
            </w:r>
          </w:p>
        </w:tc>
      </w:tr>
      <w:tr w:rsidR="00F518DD" w:rsidTr="001820D0" w14:paraId="739A3EDC" w14:textId="77777777">
        <w:tc>
          <w:tcPr>
            <w:tcW w:w="536" w:type="dxa"/>
          </w:tcPr>
          <w:p w:rsidRPr="007740A2" w:rsidR="00F518DD" w:rsidP="007D2DCC" w:rsidRDefault="00A67E4A" w14:paraId="4C76B6EC" w14:textId="7510FFC8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2.</w:t>
            </w:r>
          </w:p>
        </w:tc>
        <w:tc>
          <w:tcPr>
            <w:tcW w:w="1869" w:type="dxa"/>
          </w:tcPr>
          <w:p w:rsidRPr="007740A2" w:rsidR="00F518DD" w:rsidP="007D2DCC" w:rsidRDefault="001820D0" w14:paraId="015462D7" w14:textId="4329FB8B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Account for</w:t>
            </w:r>
          </w:p>
        </w:tc>
        <w:tc>
          <w:tcPr>
            <w:tcW w:w="3119" w:type="dxa"/>
          </w:tcPr>
          <w:p w:rsidR="00F518DD" w:rsidP="007D2DCC" w:rsidRDefault="001820D0" w14:paraId="1D608330" w14:textId="34B06B7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Give a reason or explanation</w:t>
            </w:r>
          </w:p>
        </w:tc>
        <w:tc>
          <w:tcPr>
            <w:tcW w:w="4932" w:type="dxa"/>
          </w:tcPr>
          <w:p w:rsidR="00F518DD" w:rsidP="007D2DCC" w:rsidRDefault="0002062A" w14:paraId="1A957AF1" w14:textId="7AB4923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He was unable to </w:t>
            </w:r>
            <w:r w:rsidRPr="0002062A">
              <w:rPr>
                <w:rFonts w:asciiTheme="minorHAnsi" w:hAnsiTheme="minorHAnsi" w:cstheme="minorHAnsi"/>
                <w:b/>
                <w:bCs/>
              </w:rPr>
              <w:t>account for</w:t>
            </w:r>
            <w:r>
              <w:rPr>
                <w:rFonts w:asciiTheme="minorHAnsi" w:hAnsiTheme="minorHAnsi" w:cstheme="minorHAnsi"/>
              </w:rPr>
              <w:t xml:space="preserve"> the error.</w:t>
            </w:r>
          </w:p>
        </w:tc>
      </w:tr>
      <w:tr w:rsidR="00F518DD" w:rsidTr="001820D0" w14:paraId="1B908740" w14:textId="77777777">
        <w:tc>
          <w:tcPr>
            <w:tcW w:w="536" w:type="dxa"/>
          </w:tcPr>
          <w:p w:rsidRPr="007740A2" w:rsidR="00F518DD" w:rsidP="007D2DCC" w:rsidRDefault="00A3316E" w14:paraId="5EE8C45D" w14:textId="20EE699A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</w:t>
            </w:r>
            <w:r w:rsidR="00FB691A">
              <w:rPr>
                <w:rFonts w:asciiTheme="minorHAnsi" w:hAnsiTheme="minorHAnsi" w:cstheme="minorHAnsi"/>
                <w:b/>
                <w:bCs/>
              </w:rPr>
              <w:t xml:space="preserve">. </w:t>
            </w:r>
          </w:p>
        </w:tc>
        <w:tc>
          <w:tcPr>
            <w:tcW w:w="1869" w:type="dxa"/>
          </w:tcPr>
          <w:p w:rsidRPr="007740A2" w:rsidR="00F518DD" w:rsidP="007D2DCC" w:rsidRDefault="00FB691A" w14:paraId="22C20651" w14:textId="4459C8E1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Adhere to</w:t>
            </w:r>
          </w:p>
        </w:tc>
        <w:tc>
          <w:tcPr>
            <w:tcW w:w="3119" w:type="dxa"/>
          </w:tcPr>
          <w:p w:rsidR="00F518DD" w:rsidP="007D2DCC" w:rsidRDefault="00FB691A" w14:paraId="087925CC" w14:textId="4B5BF87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Follow or obey</w:t>
            </w:r>
          </w:p>
        </w:tc>
        <w:tc>
          <w:tcPr>
            <w:tcW w:w="4932" w:type="dxa"/>
          </w:tcPr>
          <w:p w:rsidR="00F518DD" w:rsidP="007D2DCC" w:rsidRDefault="002D2F98" w14:paraId="2AABCAD1" w14:textId="5ADE0B1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They </w:t>
            </w:r>
            <w:r w:rsidRPr="002D2F98">
              <w:rPr>
                <w:rFonts w:asciiTheme="minorHAnsi" w:hAnsiTheme="minorHAnsi" w:cstheme="minorHAnsi"/>
                <w:b/>
                <w:bCs/>
              </w:rPr>
              <w:t>adhered to</w:t>
            </w:r>
            <w:r>
              <w:rPr>
                <w:rFonts w:asciiTheme="minorHAnsi" w:hAnsiTheme="minorHAnsi" w:cstheme="minorHAnsi"/>
              </w:rPr>
              <w:t xml:space="preserve"> the terms of the contract.</w:t>
            </w:r>
          </w:p>
        </w:tc>
      </w:tr>
      <w:tr w:rsidR="00493CA9" w:rsidTr="001820D0" w14:paraId="56997004" w14:textId="77777777">
        <w:tc>
          <w:tcPr>
            <w:tcW w:w="536" w:type="dxa"/>
          </w:tcPr>
          <w:p w:rsidRPr="007740A2" w:rsidR="00493CA9" w:rsidP="00493CA9" w:rsidRDefault="00A3316E" w14:paraId="0EC2669A" w14:textId="7E1C28BA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4</w:t>
            </w:r>
            <w:r w:rsidR="00493CA9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869" w:type="dxa"/>
          </w:tcPr>
          <w:p w:rsidRPr="007740A2" w:rsidR="00493CA9" w:rsidP="00493CA9" w:rsidRDefault="00E257DC" w14:paraId="52E6D2F3" w14:textId="5ADE7A24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Attest to</w:t>
            </w:r>
          </w:p>
        </w:tc>
        <w:tc>
          <w:tcPr>
            <w:tcW w:w="3119" w:type="dxa"/>
          </w:tcPr>
          <w:p w:rsidR="00493CA9" w:rsidP="00493CA9" w:rsidRDefault="00E257DC" w14:paraId="7C37862C" w14:textId="1DC962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Show or prove that something is true</w:t>
            </w:r>
          </w:p>
        </w:tc>
        <w:tc>
          <w:tcPr>
            <w:tcW w:w="4932" w:type="dxa"/>
          </w:tcPr>
          <w:p w:rsidR="00493CA9" w:rsidP="00493CA9" w:rsidRDefault="00E257DC" w14:paraId="79233447" w14:textId="14D2039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Police records </w:t>
            </w:r>
            <w:r w:rsidRPr="00E257DC">
              <w:rPr>
                <w:rFonts w:asciiTheme="minorHAnsi" w:hAnsiTheme="minorHAnsi" w:cstheme="minorHAnsi"/>
                <w:b/>
                <w:bCs/>
              </w:rPr>
              <w:t>attest to</w:t>
            </w:r>
            <w:r>
              <w:rPr>
                <w:rFonts w:asciiTheme="minorHAnsi" w:hAnsiTheme="minorHAnsi" w:cstheme="minorHAnsi"/>
              </w:rPr>
              <w:t xml:space="preserve"> his long history of violence.</w:t>
            </w:r>
          </w:p>
        </w:tc>
      </w:tr>
      <w:tr w:rsidR="00F518DD" w:rsidTr="001820D0" w14:paraId="603445A2" w14:textId="77777777">
        <w:tc>
          <w:tcPr>
            <w:tcW w:w="536" w:type="dxa"/>
          </w:tcPr>
          <w:p w:rsidRPr="007740A2" w:rsidR="00F518DD" w:rsidP="007D2DCC" w:rsidRDefault="00A3316E" w14:paraId="7E7D5562" w14:textId="3119D929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5</w:t>
            </w:r>
            <w:r w:rsidR="00C5031A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869" w:type="dxa"/>
          </w:tcPr>
          <w:p w:rsidRPr="007740A2" w:rsidR="00F518DD" w:rsidP="007D2DCC" w:rsidRDefault="00E257DC" w14:paraId="294191A1" w14:textId="362330CD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Avail of </w:t>
            </w:r>
          </w:p>
        </w:tc>
        <w:tc>
          <w:tcPr>
            <w:tcW w:w="3119" w:type="dxa"/>
          </w:tcPr>
          <w:p w:rsidR="00F518DD" w:rsidP="007D2DCC" w:rsidRDefault="00E257DC" w14:paraId="537C9F3C" w14:textId="6F380CE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Take advantage of an opportunity</w:t>
            </w:r>
          </w:p>
        </w:tc>
        <w:tc>
          <w:tcPr>
            <w:tcW w:w="4932" w:type="dxa"/>
          </w:tcPr>
          <w:p w:rsidR="00F518DD" w:rsidP="007D2DCC" w:rsidRDefault="00CB3106" w14:paraId="6EF5A127" w14:textId="7EEEF6D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You must </w:t>
            </w:r>
            <w:r w:rsidRPr="00B50A30">
              <w:rPr>
                <w:rFonts w:asciiTheme="minorHAnsi" w:hAnsiTheme="minorHAnsi" w:cstheme="minorHAnsi"/>
                <w:b/>
                <w:bCs/>
              </w:rPr>
              <w:t xml:space="preserve">avail yourself of </w:t>
            </w:r>
            <w:r>
              <w:rPr>
                <w:rFonts w:asciiTheme="minorHAnsi" w:hAnsiTheme="minorHAnsi" w:cstheme="minorHAnsi"/>
              </w:rPr>
              <w:t>every opportunity to learn new things.</w:t>
            </w:r>
          </w:p>
        </w:tc>
      </w:tr>
      <w:tr w:rsidR="001564A6" w:rsidTr="001820D0" w14:paraId="214CED7C" w14:textId="77777777">
        <w:tc>
          <w:tcPr>
            <w:tcW w:w="536" w:type="dxa"/>
          </w:tcPr>
          <w:p w:rsidR="001564A6" w:rsidP="007D2DCC" w:rsidRDefault="00A3316E" w14:paraId="72722B8C" w14:textId="481EF4B1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6</w:t>
            </w:r>
            <w:r w:rsidR="001564A6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869" w:type="dxa"/>
          </w:tcPr>
          <w:p w:rsidR="001564A6" w:rsidP="007D2DCC" w:rsidRDefault="001564A6" w14:paraId="20FD9C29" w14:textId="64F3B85C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Back away</w:t>
            </w:r>
          </w:p>
        </w:tc>
        <w:tc>
          <w:tcPr>
            <w:tcW w:w="3119" w:type="dxa"/>
          </w:tcPr>
          <w:p w:rsidR="001564A6" w:rsidP="007D2DCC" w:rsidRDefault="001564A6" w14:paraId="3C5CA5F0" w14:textId="73C3677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Move away as a result of fear</w:t>
            </w:r>
          </w:p>
        </w:tc>
        <w:tc>
          <w:tcPr>
            <w:tcW w:w="4932" w:type="dxa"/>
          </w:tcPr>
          <w:p w:rsidR="001564A6" w:rsidP="007D2DCC" w:rsidRDefault="001564A6" w14:paraId="4956C83F" w14:textId="461274F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Timmy </w:t>
            </w:r>
            <w:r w:rsidRPr="001564A6">
              <w:rPr>
                <w:rFonts w:asciiTheme="minorHAnsi" w:hAnsiTheme="minorHAnsi" w:cstheme="minorHAnsi"/>
                <w:b/>
                <w:bCs/>
              </w:rPr>
              <w:t>backed away</w:t>
            </w:r>
            <w:r>
              <w:rPr>
                <w:rFonts w:asciiTheme="minorHAnsi" w:hAnsiTheme="minorHAnsi" w:cstheme="minorHAnsi"/>
              </w:rPr>
              <w:t xml:space="preserve"> when he saw the dog.</w:t>
            </w:r>
          </w:p>
        </w:tc>
      </w:tr>
      <w:tr w:rsidR="00C5031A" w:rsidTr="001820D0" w14:paraId="5C721D9B" w14:textId="77777777">
        <w:tc>
          <w:tcPr>
            <w:tcW w:w="536" w:type="dxa"/>
          </w:tcPr>
          <w:p w:rsidR="00C5031A" w:rsidP="007D2DCC" w:rsidRDefault="00A3316E" w14:paraId="7C8C7C32" w14:textId="54ECA373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7</w:t>
            </w:r>
            <w:r w:rsidR="00C5031A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869" w:type="dxa"/>
          </w:tcPr>
          <w:p w:rsidR="00C5031A" w:rsidP="007D2DCC" w:rsidRDefault="00A719F3" w14:paraId="348591DC" w14:textId="24366BE6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Back down</w:t>
            </w:r>
          </w:p>
        </w:tc>
        <w:tc>
          <w:tcPr>
            <w:tcW w:w="3119" w:type="dxa"/>
          </w:tcPr>
          <w:p w:rsidR="00C5031A" w:rsidP="007D2DCC" w:rsidRDefault="005D6D2E" w14:paraId="03397CF7" w14:textId="09E08F4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Withdraw; s</w:t>
            </w:r>
            <w:r w:rsidR="00A719F3">
              <w:rPr>
                <w:rFonts w:asciiTheme="minorHAnsi" w:hAnsiTheme="minorHAnsi" w:cstheme="minorHAnsi"/>
              </w:rPr>
              <w:t>urrender</w:t>
            </w:r>
          </w:p>
        </w:tc>
        <w:tc>
          <w:tcPr>
            <w:tcW w:w="4932" w:type="dxa"/>
          </w:tcPr>
          <w:p w:rsidR="00C5031A" w:rsidP="007D2DCC" w:rsidRDefault="005D6D2E" w14:paraId="4F7BD39D" w14:textId="1EB7331E">
            <w:pPr>
              <w:rPr>
                <w:rFonts w:asciiTheme="minorHAnsi" w:hAnsiTheme="minorHAnsi" w:cstheme="minorHAnsi"/>
              </w:rPr>
            </w:pPr>
            <w:r w:rsidRPr="005D6D2E">
              <w:rPr>
                <w:rFonts w:asciiTheme="minorHAnsi" w:hAnsiTheme="minorHAnsi" w:cstheme="minorHAnsi"/>
              </w:rPr>
              <w:t xml:space="preserve">The workers </w:t>
            </w:r>
            <w:r w:rsidRPr="005D6D2E">
              <w:rPr>
                <w:rFonts w:asciiTheme="minorHAnsi" w:hAnsiTheme="minorHAnsi" w:cstheme="minorHAnsi"/>
                <w:b/>
                <w:bCs/>
              </w:rPr>
              <w:t>backed down</w:t>
            </w:r>
            <w:r w:rsidRPr="005D6D2E">
              <w:rPr>
                <w:rFonts w:asciiTheme="minorHAnsi" w:hAnsiTheme="minorHAnsi" w:cstheme="minorHAnsi"/>
              </w:rPr>
              <w:t xml:space="preserve"> from their plan to go on strike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C5031A" w:rsidTr="001820D0" w14:paraId="7B7E62DA" w14:textId="77777777">
        <w:tc>
          <w:tcPr>
            <w:tcW w:w="536" w:type="dxa"/>
          </w:tcPr>
          <w:p w:rsidR="00C5031A" w:rsidP="007D2DCC" w:rsidRDefault="00A3316E" w14:paraId="61AFD087" w14:textId="6E3B9993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8</w:t>
            </w:r>
            <w:r w:rsidR="005D6D2E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869" w:type="dxa"/>
          </w:tcPr>
          <w:p w:rsidR="00C5031A" w:rsidP="007D2DCC" w:rsidRDefault="003C2034" w14:paraId="30DFB631" w14:textId="73062AD0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Back up</w:t>
            </w:r>
          </w:p>
        </w:tc>
        <w:tc>
          <w:tcPr>
            <w:tcW w:w="3119" w:type="dxa"/>
          </w:tcPr>
          <w:p w:rsidR="00C5031A" w:rsidP="007D2DCC" w:rsidRDefault="003C2034" w14:paraId="115D45E7" w14:textId="54C32E5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Provide support</w:t>
            </w:r>
          </w:p>
        </w:tc>
        <w:tc>
          <w:tcPr>
            <w:tcW w:w="4932" w:type="dxa"/>
          </w:tcPr>
          <w:p w:rsidR="00C5031A" w:rsidP="007D2DCC" w:rsidRDefault="003C2034" w14:paraId="424F6910" w14:textId="23B697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His friends always </w:t>
            </w:r>
            <w:r w:rsidRPr="003C2034">
              <w:rPr>
                <w:rFonts w:asciiTheme="minorHAnsi" w:hAnsiTheme="minorHAnsi" w:cstheme="minorHAnsi"/>
                <w:b/>
                <w:bCs/>
              </w:rPr>
              <w:t>back him up</w:t>
            </w:r>
            <w:r>
              <w:rPr>
                <w:rFonts w:asciiTheme="minorHAnsi" w:hAnsiTheme="minorHAnsi" w:cstheme="minorHAnsi"/>
              </w:rPr>
              <w:t xml:space="preserve"> on everything.</w:t>
            </w:r>
          </w:p>
        </w:tc>
      </w:tr>
      <w:tr w:rsidR="00C5031A" w:rsidTr="001820D0" w14:paraId="462AA806" w14:textId="77777777">
        <w:tc>
          <w:tcPr>
            <w:tcW w:w="536" w:type="dxa"/>
          </w:tcPr>
          <w:p w:rsidR="00C5031A" w:rsidP="007D2DCC" w:rsidRDefault="00A3316E" w14:paraId="10CE2257" w14:textId="16D75256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9</w:t>
            </w:r>
            <w:r w:rsidR="003C2034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869" w:type="dxa"/>
          </w:tcPr>
          <w:p w:rsidR="00C5031A" w:rsidP="007D2DCC" w:rsidRDefault="003C2034" w14:paraId="4F081775" w14:textId="057F6333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Back out of</w:t>
            </w:r>
          </w:p>
        </w:tc>
        <w:tc>
          <w:tcPr>
            <w:tcW w:w="3119" w:type="dxa"/>
          </w:tcPr>
          <w:p w:rsidR="00C5031A" w:rsidP="007D2DCC" w:rsidRDefault="003C2034" w14:paraId="0478B1A8" w14:textId="43BA9DB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Withdraw from a commitment</w:t>
            </w:r>
          </w:p>
        </w:tc>
        <w:tc>
          <w:tcPr>
            <w:tcW w:w="4932" w:type="dxa"/>
          </w:tcPr>
          <w:p w:rsidR="00C5031A" w:rsidP="007D2DCC" w:rsidRDefault="001F0375" w14:paraId="25443ED1" w14:textId="13DED97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The party </w:t>
            </w:r>
            <w:r w:rsidRPr="001F0375">
              <w:rPr>
                <w:rFonts w:asciiTheme="minorHAnsi" w:hAnsiTheme="minorHAnsi" w:cstheme="minorHAnsi"/>
                <w:b/>
                <w:bCs/>
              </w:rPr>
              <w:t>backed out of</w:t>
            </w:r>
            <w:r>
              <w:rPr>
                <w:rFonts w:asciiTheme="minorHAnsi" w:hAnsiTheme="minorHAnsi" w:cstheme="minorHAnsi"/>
              </w:rPr>
              <w:t xml:space="preserve"> the agreement.</w:t>
            </w:r>
          </w:p>
        </w:tc>
      </w:tr>
      <w:tr w:rsidR="001F0375" w:rsidTr="001820D0" w14:paraId="5A451DC1" w14:textId="77777777">
        <w:tc>
          <w:tcPr>
            <w:tcW w:w="536" w:type="dxa"/>
          </w:tcPr>
          <w:p w:rsidR="001F0375" w:rsidP="007D2DCC" w:rsidRDefault="00492735" w14:paraId="26ACE3B0" w14:textId="5864B592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lastRenderedPageBreak/>
              <w:t>1</w:t>
            </w:r>
            <w:r w:rsidR="00A3316E">
              <w:rPr>
                <w:rFonts w:asciiTheme="minorHAnsi" w:hAnsiTheme="minorHAnsi" w:cstheme="minorHAnsi"/>
                <w:b/>
                <w:bCs/>
              </w:rPr>
              <w:t>0</w:t>
            </w:r>
            <w:r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869" w:type="dxa"/>
          </w:tcPr>
          <w:p w:rsidR="001F0375" w:rsidP="007D2DCC" w:rsidRDefault="00492735" w14:paraId="51A7AD2E" w14:textId="43D7A3FB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Bargain for</w:t>
            </w:r>
          </w:p>
        </w:tc>
        <w:tc>
          <w:tcPr>
            <w:tcW w:w="3119" w:type="dxa"/>
          </w:tcPr>
          <w:p w:rsidR="001F0375" w:rsidP="007D2DCC" w:rsidRDefault="00B00039" w14:paraId="28AB9A2D" w14:textId="28BFC17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Be prepared for; expect</w:t>
            </w:r>
          </w:p>
        </w:tc>
        <w:tc>
          <w:tcPr>
            <w:tcW w:w="4932" w:type="dxa"/>
          </w:tcPr>
          <w:p w:rsidR="001F0375" w:rsidP="007D2DCC" w:rsidRDefault="00B00039" w14:paraId="5A46695E" w14:textId="7F0D4C18">
            <w:pPr>
              <w:rPr>
                <w:rFonts w:asciiTheme="minorHAnsi" w:hAnsiTheme="minorHAnsi" w:cstheme="minorHAnsi"/>
              </w:rPr>
            </w:pPr>
            <w:r w:rsidRPr="00B00039">
              <w:rPr>
                <w:rFonts w:asciiTheme="minorHAnsi" w:hAnsiTheme="minorHAnsi" w:cstheme="minorHAnsi"/>
              </w:rPr>
              <w:t xml:space="preserve">The </w:t>
            </w:r>
            <w:r>
              <w:rPr>
                <w:rFonts w:asciiTheme="minorHAnsi" w:hAnsiTheme="minorHAnsi" w:cstheme="minorHAnsi"/>
              </w:rPr>
              <w:t>test</w:t>
            </w:r>
            <w:r w:rsidRPr="00B00039">
              <w:rPr>
                <w:rFonts w:asciiTheme="minorHAnsi" w:hAnsiTheme="minorHAnsi" w:cstheme="minorHAnsi"/>
              </w:rPr>
              <w:t xml:space="preserve"> was more difficult than I had </w:t>
            </w:r>
            <w:r w:rsidRPr="00730936">
              <w:rPr>
                <w:rFonts w:asciiTheme="minorHAnsi" w:hAnsiTheme="minorHAnsi" w:cstheme="minorHAnsi"/>
                <w:b/>
                <w:bCs/>
              </w:rPr>
              <w:t>bargained for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C5031A" w:rsidTr="001820D0" w14:paraId="2A666BE2" w14:textId="77777777">
        <w:tc>
          <w:tcPr>
            <w:tcW w:w="536" w:type="dxa"/>
          </w:tcPr>
          <w:p w:rsidR="00C5031A" w:rsidP="007D2DCC" w:rsidRDefault="00730936" w14:paraId="6EFEE782" w14:textId="70B42EAE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11. </w:t>
            </w:r>
          </w:p>
        </w:tc>
        <w:tc>
          <w:tcPr>
            <w:tcW w:w="1869" w:type="dxa"/>
          </w:tcPr>
          <w:p w:rsidR="00C5031A" w:rsidP="007D2DCC" w:rsidRDefault="00EC73E4" w14:paraId="44046082" w14:textId="4B863A15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Bear out</w:t>
            </w:r>
          </w:p>
        </w:tc>
        <w:tc>
          <w:tcPr>
            <w:tcW w:w="3119" w:type="dxa"/>
          </w:tcPr>
          <w:p w:rsidR="00C5031A" w:rsidP="007D2DCC" w:rsidRDefault="00AE7EF2" w14:paraId="76F745D9" w14:textId="1C125BB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Support or confirm</w:t>
            </w:r>
          </w:p>
        </w:tc>
        <w:tc>
          <w:tcPr>
            <w:tcW w:w="4932" w:type="dxa"/>
          </w:tcPr>
          <w:p w:rsidR="00C5031A" w:rsidP="007D2DCC" w:rsidRDefault="00AE7EF2" w14:paraId="073F81E2" w14:textId="49EA50AF">
            <w:pPr>
              <w:rPr>
                <w:rFonts w:asciiTheme="minorHAnsi" w:hAnsiTheme="minorHAnsi" w:cstheme="minorHAnsi"/>
              </w:rPr>
            </w:pPr>
            <w:r w:rsidRPr="00AE7EF2">
              <w:rPr>
                <w:rFonts w:asciiTheme="minorHAnsi" w:hAnsiTheme="minorHAnsi" w:cstheme="minorHAnsi"/>
              </w:rPr>
              <w:t xml:space="preserve">The test results </w:t>
            </w:r>
            <w:r w:rsidRPr="00AE7EF2">
              <w:rPr>
                <w:rFonts w:asciiTheme="minorHAnsi" w:hAnsiTheme="minorHAnsi" w:cstheme="minorHAnsi"/>
                <w:b/>
                <w:bCs/>
              </w:rPr>
              <w:t>bear out</w:t>
            </w:r>
            <w:r w:rsidRPr="00AE7EF2">
              <w:rPr>
                <w:rFonts w:asciiTheme="minorHAnsi" w:hAnsiTheme="minorHAnsi" w:cstheme="minorHAnsi"/>
              </w:rPr>
              <w:t xml:space="preserve"> our claims.</w:t>
            </w:r>
          </w:p>
        </w:tc>
      </w:tr>
      <w:tr w:rsidR="00C5031A" w:rsidTr="001820D0" w14:paraId="0AAE6E44" w14:textId="77777777">
        <w:tc>
          <w:tcPr>
            <w:tcW w:w="536" w:type="dxa"/>
          </w:tcPr>
          <w:p w:rsidR="00C5031A" w:rsidP="007D2DCC" w:rsidRDefault="00AE7EF2" w14:paraId="659B9B63" w14:textId="4DA1C151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12. </w:t>
            </w:r>
          </w:p>
        </w:tc>
        <w:tc>
          <w:tcPr>
            <w:tcW w:w="1869" w:type="dxa"/>
          </w:tcPr>
          <w:p w:rsidR="00C5031A" w:rsidP="007D2DCC" w:rsidRDefault="00432AD0" w14:paraId="1DA50F25" w14:textId="315AFAFD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Bring forth</w:t>
            </w:r>
            <w:r w:rsidR="00567A43">
              <w:rPr>
                <w:rFonts w:asciiTheme="minorHAnsi" w:hAnsiTheme="minorHAnsi" w:cstheme="minorHAnsi"/>
                <w:b/>
                <w:bCs/>
              </w:rPr>
              <w:t xml:space="preserve"> / bring about</w:t>
            </w:r>
          </w:p>
        </w:tc>
        <w:tc>
          <w:tcPr>
            <w:tcW w:w="3119" w:type="dxa"/>
          </w:tcPr>
          <w:p w:rsidR="00C5031A" w:rsidP="007D2DCC" w:rsidRDefault="00432AD0" w14:paraId="6042B151" w14:textId="52D2169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Produce or cause</w:t>
            </w:r>
          </w:p>
        </w:tc>
        <w:tc>
          <w:tcPr>
            <w:tcW w:w="4932" w:type="dxa"/>
          </w:tcPr>
          <w:p w:rsidR="00C5031A" w:rsidP="007D2DCC" w:rsidRDefault="00432AD0" w14:paraId="79995713" w14:textId="14F9EC44">
            <w:pPr>
              <w:rPr>
                <w:rFonts w:asciiTheme="minorHAnsi" w:hAnsiTheme="minorHAnsi" w:cstheme="minorHAnsi"/>
              </w:rPr>
            </w:pPr>
            <w:r w:rsidRPr="00432AD0">
              <w:rPr>
                <w:rFonts w:asciiTheme="minorHAnsi" w:hAnsiTheme="minorHAnsi" w:cstheme="minorHAnsi"/>
              </w:rPr>
              <w:t xml:space="preserve">He has the ability to </w:t>
            </w:r>
            <w:r w:rsidRPr="00432AD0">
              <w:rPr>
                <w:rFonts w:asciiTheme="minorHAnsi" w:hAnsiTheme="minorHAnsi" w:cstheme="minorHAnsi"/>
                <w:b/>
                <w:bCs/>
              </w:rPr>
              <w:t>bring forth</w:t>
            </w:r>
            <w:r w:rsidRPr="00432AD0">
              <w:rPr>
                <w:rFonts w:asciiTheme="minorHAnsi" w:hAnsiTheme="minorHAnsi" w:cstheme="minorHAnsi"/>
              </w:rPr>
              <w:t xml:space="preserve"> new ideas when they are needed</w:t>
            </w:r>
          </w:p>
        </w:tc>
      </w:tr>
      <w:tr w:rsidR="00592D14" w:rsidTr="001820D0" w14:paraId="0CFD6C6F" w14:textId="77777777">
        <w:tc>
          <w:tcPr>
            <w:tcW w:w="536" w:type="dxa"/>
          </w:tcPr>
          <w:p w:rsidR="00592D14" w:rsidP="007D2DCC" w:rsidRDefault="005F307C" w14:paraId="2361CC18" w14:textId="74C4D9FC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13.</w:t>
            </w:r>
          </w:p>
        </w:tc>
        <w:tc>
          <w:tcPr>
            <w:tcW w:w="1869" w:type="dxa"/>
          </w:tcPr>
          <w:p w:rsidR="00592D14" w:rsidP="007D2DCC" w:rsidRDefault="00592D14" w14:paraId="79DF82CA" w14:textId="210D0869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Break away</w:t>
            </w:r>
          </w:p>
        </w:tc>
        <w:tc>
          <w:tcPr>
            <w:tcW w:w="3119" w:type="dxa"/>
          </w:tcPr>
          <w:p w:rsidR="00592D14" w:rsidP="007D2DCC" w:rsidRDefault="00592D14" w14:paraId="0EA989EE" w14:textId="1DA353E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</w:t>
            </w:r>
            <w:r w:rsidRPr="00592D14">
              <w:rPr>
                <w:rFonts w:asciiTheme="minorHAnsi" w:hAnsiTheme="minorHAnsi" w:cstheme="minorHAnsi"/>
              </w:rPr>
              <w:t>scape from someone's hold</w:t>
            </w:r>
          </w:p>
        </w:tc>
        <w:tc>
          <w:tcPr>
            <w:tcW w:w="4932" w:type="dxa"/>
          </w:tcPr>
          <w:p w:rsidR="00592D14" w:rsidP="007D2DCC" w:rsidRDefault="00592D14" w14:paraId="191D1D65" w14:textId="247E820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The prisoner attempted to </w:t>
            </w:r>
            <w:r w:rsidRPr="00592D14">
              <w:rPr>
                <w:rFonts w:asciiTheme="minorHAnsi" w:hAnsiTheme="minorHAnsi" w:cstheme="minorHAnsi"/>
                <w:b/>
                <w:bCs/>
              </w:rPr>
              <w:t>break away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144244" w:rsidTr="001820D0" w14:paraId="70FB8B9D" w14:textId="77777777">
        <w:tc>
          <w:tcPr>
            <w:tcW w:w="536" w:type="dxa"/>
            <w:vMerge w:val="restart"/>
          </w:tcPr>
          <w:p w:rsidR="00144244" w:rsidP="007D2DCC" w:rsidRDefault="00144244" w14:paraId="787ED499" w14:textId="6BFFD592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</w:t>
            </w:r>
            <w:r w:rsidR="005F307C">
              <w:rPr>
                <w:rFonts w:asciiTheme="minorHAnsi" w:hAnsiTheme="minorHAnsi" w:cstheme="minorHAnsi"/>
                <w:b/>
                <w:bCs/>
              </w:rPr>
              <w:t>4</w:t>
            </w:r>
            <w:r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869" w:type="dxa"/>
            <w:vMerge w:val="restart"/>
          </w:tcPr>
          <w:p w:rsidR="00144244" w:rsidP="007D2DCC" w:rsidRDefault="00144244" w14:paraId="34AEDC0E" w14:textId="76DA9DCB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Break down</w:t>
            </w:r>
          </w:p>
        </w:tc>
        <w:tc>
          <w:tcPr>
            <w:tcW w:w="3119" w:type="dxa"/>
          </w:tcPr>
          <w:p w:rsidR="00144244" w:rsidP="007D2DCC" w:rsidRDefault="00144244" w14:paraId="333CE346" w14:textId="114CC8A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Stop functioning</w:t>
            </w:r>
          </w:p>
        </w:tc>
        <w:tc>
          <w:tcPr>
            <w:tcW w:w="4932" w:type="dxa"/>
          </w:tcPr>
          <w:p w:rsidR="00144244" w:rsidP="007D2DCC" w:rsidRDefault="00144244" w14:paraId="41E7B445" w14:textId="455C0D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The car </w:t>
            </w:r>
            <w:r w:rsidRPr="00144244">
              <w:rPr>
                <w:rFonts w:asciiTheme="minorHAnsi" w:hAnsiTheme="minorHAnsi" w:cstheme="minorHAnsi"/>
                <w:b/>
                <w:bCs/>
              </w:rPr>
              <w:t>broke down</w:t>
            </w:r>
            <w:r>
              <w:rPr>
                <w:rFonts w:asciiTheme="minorHAnsi" w:hAnsiTheme="minorHAnsi" w:cstheme="minorHAnsi"/>
              </w:rPr>
              <w:t xml:space="preserve"> in the middle of the road.</w:t>
            </w:r>
          </w:p>
        </w:tc>
      </w:tr>
      <w:tr w:rsidR="00144244" w:rsidTr="001820D0" w14:paraId="707B1BE9" w14:textId="77777777">
        <w:tc>
          <w:tcPr>
            <w:tcW w:w="536" w:type="dxa"/>
            <w:vMerge/>
          </w:tcPr>
          <w:p w:rsidR="00144244" w:rsidP="007D2DCC" w:rsidRDefault="00144244" w14:paraId="38A8B18E" w14:textId="77777777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69" w:type="dxa"/>
            <w:vMerge/>
          </w:tcPr>
          <w:p w:rsidR="00144244" w:rsidP="007D2DCC" w:rsidRDefault="00144244" w14:paraId="3AB06895" w14:textId="77777777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119" w:type="dxa"/>
          </w:tcPr>
          <w:p w:rsidR="00144244" w:rsidP="007D2DCC" w:rsidRDefault="00144244" w14:paraId="1CA8E75C" w14:textId="4BC33C2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Separate into parts</w:t>
            </w:r>
          </w:p>
        </w:tc>
        <w:tc>
          <w:tcPr>
            <w:tcW w:w="4932" w:type="dxa"/>
          </w:tcPr>
          <w:p w:rsidR="00144244" w:rsidP="007D2DCC" w:rsidRDefault="00144244" w14:paraId="16C075FD" w14:textId="58A73E0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Each unit is </w:t>
            </w:r>
            <w:r w:rsidRPr="00144244">
              <w:rPr>
                <w:rFonts w:asciiTheme="minorHAnsi" w:hAnsiTheme="minorHAnsi" w:cstheme="minorHAnsi"/>
                <w:b/>
                <w:bCs/>
              </w:rPr>
              <w:t>broken down</w:t>
            </w:r>
            <w:r>
              <w:rPr>
                <w:rFonts w:asciiTheme="minorHAnsi" w:hAnsiTheme="minorHAnsi" w:cstheme="minorHAnsi"/>
              </w:rPr>
              <w:t xml:space="preserve"> into five chapters.</w:t>
            </w:r>
          </w:p>
        </w:tc>
      </w:tr>
      <w:tr w:rsidR="00144244" w:rsidTr="001820D0" w14:paraId="0A231B9F" w14:textId="77777777">
        <w:tc>
          <w:tcPr>
            <w:tcW w:w="536" w:type="dxa"/>
            <w:vMerge/>
          </w:tcPr>
          <w:p w:rsidR="00144244" w:rsidP="007D2DCC" w:rsidRDefault="00144244" w14:paraId="620F7B05" w14:textId="77777777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69" w:type="dxa"/>
            <w:vMerge/>
          </w:tcPr>
          <w:p w:rsidR="00144244" w:rsidP="007D2DCC" w:rsidRDefault="00144244" w14:paraId="06EF620F" w14:textId="77777777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119" w:type="dxa"/>
          </w:tcPr>
          <w:p w:rsidR="00144244" w:rsidP="007D2DCC" w:rsidRDefault="007B1822" w14:paraId="28919ADD" w14:textId="121576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Lose control of one’s emotions</w:t>
            </w:r>
          </w:p>
        </w:tc>
        <w:tc>
          <w:tcPr>
            <w:tcW w:w="4932" w:type="dxa"/>
          </w:tcPr>
          <w:p w:rsidR="00144244" w:rsidP="007D2DCC" w:rsidRDefault="007B1822" w14:paraId="74EED9B6" w14:textId="620CE0F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She </w:t>
            </w:r>
            <w:r w:rsidRPr="007B1822">
              <w:rPr>
                <w:rFonts w:asciiTheme="minorHAnsi" w:hAnsiTheme="minorHAnsi" w:cstheme="minorHAnsi"/>
                <w:b/>
                <w:bCs/>
              </w:rPr>
              <w:t>broke down</w:t>
            </w:r>
            <w:r>
              <w:rPr>
                <w:rFonts w:asciiTheme="minorHAnsi" w:hAnsiTheme="minorHAnsi" w:cstheme="minorHAnsi"/>
              </w:rPr>
              <w:t xml:space="preserve"> when she heard the devastating news.</w:t>
            </w:r>
          </w:p>
        </w:tc>
      </w:tr>
      <w:tr w:rsidR="00A13972" w:rsidTr="001820D0" w14:paraId="240B0C9C" w14:textId="77777777">
        <w:tc>
          <w:tcPr>
            <w:tcW w:w="536" w:type="dxa"/>
          </w:tcPr>
          <w:p w:rsidR="00A13972" w:rsidP="007D2DCC" w:rsidRDefault="00DF1E4B" w14:paraId="6789A03D" w14:textId="396CCBAF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</w:t>
            </w:r>
            <w:r w:rsidR="005F307C">
              <w:rPr>
                <w:rFonts w:asciiTheme="minorHAnsi" w:hAnsiTheme="minorHAnsi" w:cstheme="minorHAnsi"/>
                <w:b/>
                <w:bCs/>
              </w:rPr>
              <w:t>5</w:t>
            </w:r>
            <w:r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869" w:type="dxa"/>
          </w:tcPr>
          <w:p w:rsidR="00A13972" w:rsidP="007D2DCC" w:rsidRDefault="00A13972" w14:paraId="25D5288E" w14:textId="00892B5C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Brush aside</w:t>
            </w:r>
          </w:p>
        </w:tc>
        <w:tc>
          <w:tcPr>
            <w:tcW w:w="3119" w:type="dxa"/>
          </w:tcPr>
          <w:p w:rsidR="00A13972" w:rsidP="007D2DCC" w:rsidRDefault="00A13972" w14:paraId="7D81A96C" w14:textId="0C03CA6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Ignore</w:t>
            </w:r>
          </w:p>
        </w:tc>
        <w:tc>
          <w:tcPr>
            <w:tcW w:w="4932" w:type="dxa"/>
          </w:tcPr>
          <w:p w:rsidR="00A13972" w:rsidP="007D2DCC" w:rsidRDefault="00321658" w14:paraId="724D8C44" w14:textId="6D7D4A6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 politician</w:t>
            </w:r>
            <w:r w:rsidRPr="00321658">
              <w:rPr>
                <w:rFonts w:asciiTheme="minorHAnsi" w:hAnsiTheme="minorHAnsi" w:cstheme="minorHAnsi"/>
              </w:rPr>
              <w:t xml:space="preserve"> </w:t>
            </w:r>
            <w:r w:rsidRPr="00321658">
              <w:rPr>
                <w:rFonts w:asciiTheme="minorHAnsi" w:hAnsiTheme="minorHAnsi" w:cstheme="minorHAnsi"/>
                <w:b/>
                <w:bCs/>
              </w:rPr>
              <w:t>brushed aside</w:t>
            </w:r>
            <w:r w:rsidRPr="00321658">
              <w:rPr>
                <w:rFonts w:asciiTheme="minorHAnsi" w:hAnsiTheme="minorHAnsi" w:cstheme="minorHAnsi"/>
              </w:rPr>
              <w:t xml:space="preserve"> questions about his son's arrest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432AD0" w:rsidTr="001820D0" w14:paraId="563B002A" w14:textId="77777777">
        <w:tc>
          <w:tcPr>
            <w:tcW w:w="536" w:type="dxa"/>
          </w:tcPr>
          <w:p w:rsidR="00432AD0" w:rsidP="007D2DCC" w:rsidRDefault="007B4358" w14:paraId="4133D80E" w14:textId="259D8A31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</w:t>
            </w:r>
            <w:r w:rsidR="00DF1E4B">
              <w:rPr>
                <w:rFonts w:asciiTheme="minorHAnsi" w:hAnsiTheme="minorHAnsi" w:cstheme="minorHAnsi"/>
                <w:b/>
                <w:bCs/>
              </w:rPr>
              <w:t>6</w:t>
            </w:r>
            <w:r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869" w:type="dxa"/>
          </w:tcPr>
          <w:p w:rsidR="00432AD0" w:rsidP="007D2DCC" w:rsidRDefault="007B4358" w14:paraId="7CF46740" w14:textId="27BB5102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Call forth</w:t>
            </w:r>
          </w:p>
        </w:tc>
        <w:tc>
          <w:tcPr>
            <w:tcW w:w="3119" w:type="dxa"/>
          </w:tcPr>
          <w:p w:rsidR="00432AD0" w:rsidP="007D2DCC" w:rsidRDefault="007B4358" w14:paraId="4729FE1B" w14:textId="356BA17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Cause a specified response</w:t>
            </w:r>
          </w:p>
        </w:tc>
        <w:tc>
          <w:tcPr>
            <w:tcW w:w="4932" w:type="dxa"/>
          </w:tcPr>
          <w:p w:rsidR="00432AD0" w:rsidP="007D2DCC" w:rsidRDefault="007B4358" w14:paraId="31063564" w14:textId="4E94538D">
            <w:pPr>
              <w:rPr>
                <w:rFonts w:asciiTheme="minorHAnsi" w:hAnsiTheme="minorHAnsi" w:cstheme="minorHAnsi"/>
              </w:rPr>
            </w:pPr>
            <w:r w:rsidRPr="007B4358">
              <w:rPr>
                <w:rFonts w:asciiTheme="minorHAnsi" w:hAnsiTheme="minorHAnsi" w:cstheme="minorHAnsi"/>
              </w:rPr>
              <w:t xml:space="preserve">His speech </w:t>
            </w:r>
            <w:r w:rsidRPr="007B4358">
              <w:rPr>
                <w:rFonts w:asciiTheme="minorHAnsi" w:hAnsiTheme="minorHAnsi" w:cstheme="minorHAnsi"/>
                <w:b/>
                <w:bCs/>
              </w:rPr>
              <w:t>called forth</w:t>
            </w:r>
            <w:r w:rsidRPr="007B4358">
              <w:rPr>
                <w:rFonts w:asciiTheme="minorHAnsi" w:hAnsiTheme="minorHAnsi" w:cstheme="minorHAnsi"/>
              </w:rPr>
              <w:t xml:space="preserve"> admiration from all the people present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396B77" w:rsidTr="001820D0" w14:paraId="3F1B00DF" w14:textId="77777777">
        <w:tc>
          <w:tcPr>
            <w:tcW w:w="536" w:type="dxa"/>
          </w:tcPr>
          <w:p w:rsidR="00396B77" w:rsidP="007D2DCC" w:rsidRDefault="00851923" w14:paraId="4F13AB69" w14:textId="67B59BDC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17.</w:t>
            </w:r>
          </w:p>
        </w:tc>
        <w:tc>
          <w:tcPr>
            <w:tcW w:w="1869" w:type="dxa"/>
          </w:tcPr>
          <w:p w:rsidR="00396B77" w:rsidP="007D2DCC" w:rsidRDefault="00396B77" w14:paraId="40A3B3A3" w14:textId="4E227F0E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Cut back </w:t>
            </w:r>
          </w:p>
        </w:tc>
        <w:tc>
          <w:tcPr>
            <w:tcW w:w="3119" w:type="dxa"/>
          </w:tcPr>
          <w:p w:rsidR="00396B77" w:rsidP="007D2DCC" w:rsidRDefault="008802BC" w14:paraId="632F3B8B" w14:textId="2AB028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</w:t>
            </w:r>
            <w:r w:rsidRPr="008802BC">
              <w:rPr>
                <w:rFonts w:asciiTheme="minorHAnsi" w:hAnsiTheme="minorHAnsi" w:cstheme="minorHAnsi"/>
              </w:rPr>
              <w:t>educe the amount or quantity of something, especially expenditure</w:t>
            </w:r>
          </w:p>
        </w:tc>
        <w:tc>
          <w:tcPr>
            <w:tcW w:w="4932" w:type="dxa"/>
          </w:tcPr>
          <w:p w:rsidR="00396B77" w:rsidP="007D2DCC" w:rsidRDefault="00592D14" w14:paraId="260C40B4" w14:textId="71C5CA2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The company has decided to </w:t>
            </w:r>
            <w:r w:rsidRPr="00592D14">
              <w:rPr>
                <w:rFonts w:asciiTheme="minorHAnsi" w:hAnsiTheme="minorHAnsi" w:cstheme="minorHAnsi"/>
                <w:b/>
                <w:bCs/>
              </w:rPr>
              <w:t>cut back</w:t>
            </w:r>
            <w:r>
              <w:rPr>
                <w:rFonts w:asciiTheme="minorHAnsi" w:hAnsiTheme="minorHAnsi" w:cstheme="minorHAnsi"/>
              </w:rPr>
              <w:t xml:space="preserve"> on costs.</w:t>
            </w:r>
          </w:p>
        </w:tc>
      </w:tr>
      <w:tr w:rsidR="00396B77" w:rsidTr="001820D0" w14:paraId="2D6B92D6" w14:textId="77777777">
        <w:tc>
          <w:tcPr>
            <w:tcW w:w="536" w:type="dxa"/>
          </w:tcPr>
          <w:p w:rsidR="00396B77" w:rsidP="007D2DCC" w:rsidRDefault="00851923" w14:paraId="2F9E0A5F" w14:textId="5CC7654A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18.</w:t>
            </w:r>
          </w:p>
        </w:tc>
        <w:tc>
          <w:tcPr>
            <w:tcW w:w="1869" w:type="dxa"/>
          </w:tcPr>
          <w:p w:rsidR="00396B77" w:rsidP="007D2DCC" w:rsidRDefault="00396B77" w14:paraId="5D00AB89" w14:textId="1483CAD1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Cut down </w:t>
            </w:r>
          </w:p>
        </w:tc>
        <w:tc>
          <w:tcPr>
            <w:tcW w:w="3119" w:type="dxa"/>
          </w:tcPr>
          <w:p w:rsidR="00396B77" w:rsidP="007D2DCC" w:rsidRDefault="00592D14" w14:paraId="7DC19C7A" w14:textId="096D34F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</w:t>
            </w:r>
            <w:r w:rsidRPr="008802BC">
              <w:rPr>
                <w:rFonts w:asciiTheme="minorHAnsi" w:hAnsiTheme="minorHAnsi" w:cstheme="minorHAnsi"/>
              </w:rPr>
              <w:t>educe the amount or quantity of something</w:t>
            </w:r>
          </w:p>
        </w:tc>
        <w:tc>
          <w:tcPr>
            <w:tcW w:w="4932" w:type="dxa"/>
          </w:tcPr>
          <w:p w:rsidR="00396B77" w:rsidP="007D2DCC" w:rsidRDefault="00592D14" w14:paraId="079D023D" w14:textId="01DAE5DF">
            <w:pPr>
              <w:rPr>
                <w:rFonts w:asciiTheme="minorHAnsi" w:hAnsiTheme="minorHAnsi" w:cstheme="minorHAnsi"/>
              </w:rPr>
            </w:pPr>
            <w:r w:rsidRPr="00592D14">
              <w:rPr>
                <w:rFonts w:asciiTheme="minorHAnsi" w:hAnsiTheme="minorHAnsi" w:cstheme="minorHAnsi"/>
              </w:rPr>
              <w:t xml:space="preserve">He </w:t>
            </w:r>
            <w:r w:rsidRPr="00592D14">
              <w:rPr>
                <w:rFonts w:asciiTheme="minorHAnsi" w:hAnsiTheme="minorHAnsi" w:cstheme="minorHAnsi"/>
                <w:b/>
                <w:bCs/>
              </w:rPr>
              <w:t>cut down</w:t>
            </w:r>
            <w:r w:rsidRPr="00592D14">
              <w:rPr>
                <w:rFonts w:asciiTheme="minorHAnsi" w:hAnsiTheme="minorHAnsi" w:cstheme="minorHAnsi"/>
              </w:rPr>
              <w:t xml:space="preserve"> on coffee and cigarettes, and ate a balanced diet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943DF7" w:rsidTr="001820D0" w14:paraId="24C0C218" w14:textId="77777777">
        <w:tc>
          <w:tcPr>
            <w:tcW w:w="536" w:type="dxa"/>
          </w:tcPr>
          <w:p w:rsidR="00943DF7" w:rsidP="007D2DCC" w:rsidRDefault="00253546" w14:paraId="4D9451DC" w14:textId="46E3F6D3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</w:t>
            </w:r>
            <w:r w:rsidR="00851923">
              <w:rPr>
                <w:rFonts w:asciiTheme="minorHAnsi" w:hAnsiTheme="minorHAnsi" w:cstheme="minorHAnsi"/>
                <w:b/>
                <w:bCs/>
              </w:rPr>
              <w:t>9</w:t>
            </w:r>
          </w:p>
        </w:tc>
        <w:tc>
          <w:tcPr>
            <w:tcW w:w="1869" w:type="dxa"/>
          </w:tcPr>
          <w:p w:rsidR="00943DF7" w:rsidP="007D2DCC" w:rsidRDefault="00BF19CC" w14:paraId="4E154667" w14:textId="02033D68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Cut </w:t>
            </w:r>
            <w:r w:rsidR="00380422">
              <w:rPr>
                <w:rFonts w:asciiTheme="minorHAnsi" w:hAnsiTheme="minorHAnsi" w:cstheme="minorHAnsi"/>
                <w:b/>
                <w:bCs/>
              </w:rPr>
              <w:t>out for</w:t>
            </w:r>
          </w:p>
        </w:tc>
        <w:tc>
          <w:tcPr>
            <w:tcW w:w="3119" w:type="dxa"/>
          </w:tcPr>
          <w:p w:rsidR="00943DF7" w:rsidP="007D2DCC" w:rsidRDefault="00380422" w14:paraId="213AC353" w14:textId="164FA7C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Suited to do or be something</w:t>
            </w:r>
          </w:p>
        </w:tc>
        <w:tc>
          <w:tcPr>
            <w:tcW w:w="4932" w:type="dxa"/>
          </w:tcPr>
          <w:p w:rsidR="00943DF7" w:rsidP="007D2DCC" w:rsidRDefault="00380422" w14:paraId="6663FBD3" w14:textId="60E354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 don’t think he is </w:t>
            </w:r>
            <w:r w:rsidRPr="00380422">
              <w:rPr>
                <w:rFonts w:asciiTheme="minorHAnsi" w:hAnsiTheme="minorHAnsi" w:cstheme="minorHAnsi"/>
                <w:b/>
                <w:bCs/>
              </w:rPr>
              <w:t>cut out for</w:t>
            </w:r>
            <w:r>
              <w:rPr>
                <w:rFonts w:asciiTheme="minorHAnsi" w:hAnsiTheme="minorHAnsi" w:cstheme="minorHAnsi"/>
              </w:rPr>
              <w:t xml:space="preserve"> this job.</w:t>
            </w:r>
          </w:p>
        </w:tc>
      </w:tr>
      <w:tr w:rsidR="000F7B7A" w:rsidTr="001820D0" w14:paraId="4C53319D" w14:textId="77777777">
        <w:tc>
          <w:tcPr>
            <w:tcW w:w="536" w:type="dxa"/>
          </w:tcPr>
          <w:p w:rsidR="000F7B7A" w:rsidP="007D2DCC" w:rsidRDefault="00851923" w14:paraId="736C62C9" w14:textId="42689CE9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20</w:t>
            </w:r>
            <w:r w:rsidR="00DF1E4B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869" w:type="dxa"/>
          </w:tcPr>
          <w:p w:rsidR="000F7B7A" w:rsidP="007D2DCC" w:rsidRDefault="000F7B7A" w14:paraId="2016A3CB" w14:textId="127DDEC9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Delve into</w:t>
            </w:r>
          </w:p>
        </w:tc>
        <w:tc>
          <w:tcPr>
            <w:tcW w:w="3119" w:type="dxa"/>
          </w:tcPr>
          <w:p w:rsidR="000F7B7A" w:rsidP="007D2DCC" w:rsidRDefault="000F7B7A" w14:paraId="1F967671" w14:textId="1AFA44C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Examine or investigate</w:t>
            </w:r>
            <w:r w:rsidR="00DF1E4B">
              <w:rPr>
                <w:rFonts w:asciiTheme="minorHAnsi" w:hAnsiTheme="minorHAnsi" w:cstheme="minorHAnsi"/>
              </w:rPr>
              <w:t xml:space="preserve"> carefully</w:t>
            </w:r>
          </w:p>
        </w:tc>
        <w:tc>
          <w:tcPr>
            <w:tcW w:w="4932" w:type="dxa"/>
          </w:tcPr>
          <w:p w:rsidR="000F7B7A" w:rsidP="007D2DCC" w:rsidRDefault="00E80AAA" w14:paraId="6A4AA2C4" w14:textId="02315DC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At the meeting we </w:t>
            </w:r>
            <w:r w:rsidRPr="00E80AAA">
              <w:rPr>
                <w:rFonts w:asciiTheme="minorHAnsi" w:hAnsiTheme="minorHAnsi" w:cstheme="minorHAnsi"/>
                <w:b/>
                <w:bCs/>
              </w:rPr>
              <w:t>delved into</w:t>
            </w:r>
            <w:r>
              <w:rPr>
                <w:rFonts w:asciiTheme="minorHAnsi" w:hAnsiTheme="minorHAnsi" w:cstheme="minorHAnsi"/>
              </w:rPr>
              <w:t xml:space="preserve"> why the project failed.</w:t>
            </w:r>
          </w:p>
        </w:tc>
      </w:tr>
      <w:tr w:rsidR="00943DF7" w:rsidTr="001820D0" w14:paraId="1C5979F9" w14:textId="77777777">
        <w:tc>
          <w:tcPr>
            <w:tcW w:w="536" w:type="dxa"/>
          </w:tcPr>
          <w:p w:rsidR="00943DF7" w:rsidP="007D2DCC" w:rsidRDefault="00851923" w14:paraId="1A2A5471" w14:textId="2D9E1549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21</w:t>
            </w:r>
            <w:r w:rsidR="00071DA1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869" w:type="dxa"/>
          </w:tcPr>
          <w:p w:rsidR="00943DF7" w:rsidP="007D2DCC" w:rsidRDefault="00071DA1" w14:paraId="64F63A61" w14:textId="2C3D624C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Do away with</w:t>
            </w:r>
          </w:p>
        </w:tc>
        <w:tc>
          <w:tcPr>
            <w:tcW w:w="3119" w:type="dxa"/>
          </w:tcPr>
          <w:p w:rsidR="00943DF7" w:rsidP="007D2DCC" w:rsidRDefault="00071DA1" w14:paraId="552A9871" w14:textId="4813024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Remove</w:t>
            </w:r>
            <w:r w:rsidR="004C4EC8">
              <w:rPr>
                <w:rFonts w:asciiTheme="minorHAnsi" w:hAnsiTheme="minorHAnsi" w:cstheme="minorHAnsi"/>
              </w:rPr>
              <w:t>; eliminate</w:t>
            </w:r>
          </w:p>
        </w:tc>
        <w:tc>
          <w:tcPr>
            <w:tcW w:w="4932" w:type="dxa"/>
          </w:tcPr>
          <w:p w:rsidR="00943DF7" w:rsidP="007D2DCC" w:rsidRDefault="00071DA1" w14:paraId="5E2714E5" w14:textId="0FE04EC2">
            <w:pPr>
              <w:rPr>
                <w:rFonts w:asciiTheme="minorHAnsi" w:hAnsiTheme="minorHAnsi" w:cstheme="minorHAnsi"/>
              </w:rPr>
            </w:pPr>
            <w:r w:rsidRPr="00071DA1">
              <w:rPr>
                <w:rFonts w:asciiTheme="minorHAnsi" w:hAnsiTheme="minorHAnsi" w:cstheme="minorHAnsi"/>
              </w:rPr>
              <w:t>Th</w:t>
            </w:r>
            <w:r>
              <w:rPr>
                <w:rFonts w:asciiTheme="minorHAnsi" w:hAnsiTheme="minorHAnsi" w:cstheme="minorHAnsi"/>
              </w:rPr>
              <w:t>e</w:t>
            </w:r>
            <w:r w:rsidRPr="00071DA1">
              <w:rPr>
                <w:rFonts w:asciiTheme="minorHAnsi" w:hAnsiTheme="minorHAnsi" w:cstheme="minorHAnsi"/>
              </w:rPr>
              <w:t xml:space="preserve"> city has decided to </w:t>
            </w:r>
            <w:r w:rsidRPr="004C4EC8">
              <w:rPr>
                <w:rFonts w:asciiTheme="minorHAnsi" w:hAnsiTheme="minorHAnsi" w:cstheme="minorHAnsi"/>
                <w:b/>
                <w:bCs/>
              </w:rPr>
              <w:t>do away with</w:t>
            </w:r>
            <w:r w:rsidRPr="00071DA1">
              <w:rPr>
                <w:rFonts w:asciiTheme="minorHAnsi" w:hAnsiTheme="minorHAnsi" w:cstheme="minorHAnsi"/>
              </w:rPr>
              <w:t xml:space="preserve"> overhead wires</w:t>
            </w:r>
            <w:r w:rsidR="004C4EC8">
              <w:rPr>
                <w:rFonts w:asciiTheme="minorHAnsi" w:hAnsiTheme="minorHAnsi" w:cstheme="minorHAnsi"/>
              </w:rPr>
              <w:t>.</w:t>
            </w:r>
          </w:p>
        </w:tc>
      </w:tr>
      <w:tr w:rsidR="000A3F28" w:rsidTr="001820D0" w14:paraId="4A50CE3B" w14:textId="77777777">
        <w:tc>
          <w:tcPr>
            <w:tcW w:w="536" w:type="dxa"/>
          </w:tcPr>
          <w:p w:rsidR="000A3F28" w:rsidP="007D2DCC" w:rsidRDefault="00851923" w14:paraId="17C15158" w14:textId="2FD43CB0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</w:t>
            </w:r>
            <w:r w:rsidR="005B0E7F">
              <w:rPr>
                <w:rFonts w:asciiTheme="minorHAnsi" w:hAnsiTheme="minorHAnsi" w:cstheme="minorHAnsi"/>
                <w:b/>
                <w:bCs/>
              </w:rPr>
              <w:t>2</w:t>
            </w:r>
            <w:r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869" w:type="dxa"/>
          </w:tcPr>
          <w:p w:rsidR="000A3F28" w:rsidP="007D2DCC" w:rsidRDefault="000A3F28" w14:paraId="6E5A626D" w14:textId="5536A36B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Fall back</w:t>
            </w:r>
          </w:p>
        </w:tc>
        <w:tc>
          <w:tcPr>
            <w:tcW w:w="3119" w:type="dxa"/>
          </w:tcPr>
          <w:p w:rsidR="000A3F28" w:rsidP="007D2DCC" w:rsidRDefault="000A3F28" w14:paraId="1C7ED80D" w14:textId="106B5BA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Retreat or withdraw</w:t>
            </w:r>
          </w:p>
        </w:tc>
        <w:tc>
          <w:tcPr>
            <w:tcW w:w="4932" w:type="dxa"/>
          </w:tcPr>
          <w:p w:rsidRPr="00FF6A78" w:rsidR="000A3F28" w:rsidP="007D2DCC" w:rsidRDefault="000A3F28" w14:paraId="4933264A" w14:textId="4EC0FBE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  <w:r w:rsidRPr="000A3F28">
              <w:rPr>
                <w:rFonts w:asciiTheme="minorHAnsi" w:hAnsiTheme="minorHAnsi" w:cstheme="minorHAnsi"/>
              </w:rPr>
              <w:t xml:space="preserve">he enemy </w:t>
            </w:r>
            <w:r w:rsidRPr="000A3F28">
              <w:rPr>
                <w:rFonts w:asciiTheme="minorHAnsi" w:hAnsiTheme="minorHAnsi" w:cstheme="minorHAnsi"/>
                <w:b/>
                <w:bCs/>
              </w:rPr>
              <w:t>fell back</w:t>
            </w:r>
            <w:r w:rsidRPr="000A3F28">
              <w:rPr>
                <w:rFonts w:asciiTheme="minorHAnsi" w:hAnsiTheme="minorHAnsi" w:cstheme="minorHAnsi"/>
              </w:rPr>
              <w:t xml:space="preserve"> into a defensive position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527113" w:rsidTr="001820D0" w14:paraId="659EFFD7" w14:textId="77777777">
        <w:tc>
          <w:tcPr>
            <w:tcW w:w="536" w:type="dxa"/>
            <w:vMerge w:val="restart"/>
          </w:tcPr>
          <w:p w:rsidR="00527113" w:rsidP="007D2DCC" w:rsidRDefault="00DF1E4B" w14:paraId="78C323CF" w14:textId="4BA1A28B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</w:t>
            </w:r>
            <w:r w:rsidR="005B0E7F">
              <w:rPr>
                <w:rFonts w:asciiTheme="minorHAnsi" w:hAnsiTheme="minorHAnsi" w:cstheme="minorHAnsi"/>
                <w:b/>
                <w:bCs/>
              </w:rPr>
              <w:t>3</w:t>
            </w:r>
            <w:r w:rsidR="00851923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869" w:type="dxa"/>
            <w:vMerge w:val="restart"/>
          </w:tcPr>
          <w:p w:rsidR="00527113" w:rsidP="007D2DCC" w:rsidRDefault="00527113" w14:paraId="7141B5E1" w14:textId="463E2760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Fall off</w:t>
            </w:r>
          </w:p>
        </w:tc>
        <w:tc>
          <w:tcPr>
            <w:tcW w:w="3119" w:type="dxa"/>
          </w:tcPr>
          <w:p w:rsidR="00527113" w:rsidP="007D2DCC" w:rsidRDefault="00527113" w14:paraId="00EB7858" w14:textId="40361D3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Detach and drop</w:t>
            </w:r>
          </w:p>
        </w:tc>
        <w:tc>
          <w:tcPr>
            <w:tcW w:w="4932" w:type="dxa"/>
          </w:tcPr>
          <w:p w:rsidRPr="00FF6A78" w:rsidR="00527113" w:rsidP="007D2DCC" w:rsidRDefault="00527113" w14:paraId="64748855" w14:textId="6431BD5A">
            <w:pPr>
              <w:rPr>
                <w:rFonts w:asciiTheme="minorHAnsi" w:hAnsiTheme="minorHAnsi" w:cstheme="minorHAnsi"/>
              </w:rPr>
            </w:pPr>
            <w:r w:rsidRPr="007111AE">
              <w:rPr>
                <w:rFonts w:asciiTheme="minorHAnsi" w:hAnsiTheme="minorHAnsi" w:cstheme="minorHAnsi"/>
              </w:rPr>
              <w:t xml:space="preserve">Be careful not to </w:t>
            </w:r>
            <w:r w:rsidRPr="007111AE">
              <w:rPr>
                <w:rFonts w:asciiTheme="minorHAnsi" w:hAnsiTheme="minorHAnsi" w:cstheme="minorHAnsi"/>
                <w:b/>
                <w:bCs/>
              </w:rPr>
              <w:t xml:space="preserve">fall off </w:t>
            </w:r>
            <w:r w:rsidRPr="007111AE">
              <w:rPr>
                <w:rFonts w:asciiTheme="minorHAnsi" w:hAnsiTheme="minorHAnsi" w:cstheme="minorHAnsi"/>
              </w:rPr>
              <w:t>the ladder.</w:t>
            </w:r>
          </w:p>
        </w:tc>
      </w:tr>
      <w:tr w:rsidR="00527113" w:rsidTr="001820D0" w14:paraId="0F69671C" w14:textId="77777777">
        <w:tc>
          <w:tcPr>
            <w:tcW w:w="536" w:type="dxa"/>
            <w:vMerge/>
          </w:tcPr>
          <w:p w:rsidR="00527113" w:rsidP="007D2DCC" w:rsidRDefault="00527113" w14:paraId="37B5D5F6" w14:textId="77777777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69" w:type="dxa"/>
            <w:vMerge/>
          </w:tcPr>
          <w:p w:rsidR="00527113" w:rsidP="007D2DCC" w:rsidRDefault="00527113" w14:paraId="55DE046D" w14:textId="77777777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119" w:type="dxa"/>
          </w:tcPr>
          <w:p w:rsidR="00527113" w:rsidP="007D2DCC" w:rsidRDefault="00527113" w14:paraId="415C9D11" w14:textId="2C07819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Decrease</w:t>
            </w:r>
          </w:p>
        </w:tc>
        <w:tc>
          <w:tcPr>
            <w:tcW w:w="4932" w:type="dxa"/>
          </w:tcPr>
          <w:p w:rsidRPr="00FF6A78" w:rsidR="00527113" w:rsidP="007D2DCC" w:rsidRDefault="00527113" w14:paraId="19027C5B" w14:textId="49D69B6F">
            <w:pPr>
              <w:rPr>
                <w:rFonts w:asciiTheme="minorHAnsi" w:hAnsiTheme="minorHAnsi" w:cstheme="minorHAnsi"/>
              </w:rPr>
            </w:pPr>
            <w:r w:rsidRPr="005B726F">
              <w:rPr>
                <w:rFonts w:asciiTheme="minorHAnsi" w:hAnsiTheme="minorHAnsi" w:cstheme="minorHAnsi"/>
              </w:rPr>
              <w:t xml:space="preserve">Sales have been </w:t>
            </w:r>
            <w:r w:rsidRPr="005B726F">
              <w:rPr>
                <w:rFonts w:asciiTheme="minorHAnsi" w:hAnsiTheme="minorHAnsi" w:cstheme="minorHAnsi"/>
                <w:b/>
                <w:bCs/>
              </w:rPr>
              <w:t>falling off</w:t>
            </w:r>
            <w:r w:rsidRPr="005B726F">
              <w:rPr>
                <w:rFonts w:asciiTheme="minorHAnsi" w:hAnsiTheme="minorHAnsi" w:cstheme="minorHAnsi"/>
              </w:rPr>
              <w:t xml:space="preserve"> recently.</w:t>
            </w:r>
          </w:p>
        </w:tc>
      </w:tr>
      <w:tr w:rsidR="007111AE" w:rsidTr="00851923" w14:paraId="514C46B8" w14:textId="77777777">
        <w:trPr>
          <w:trHeight w:val="183"/>
        </w:trPr>
        <w:tc>
          <w:tcPr>
            <w:tcW w:w="536" w:type="dxa"/>
          </w:tcPr>
          <w:p w:rsidR="007111AE" w:rsidP="007D2DCC" w:rsidRDefault="000546EF" w14:paraId="41CB8867" w14:textId="0C38CB12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</w:t>
            </w:r>
            <w:r w:rsidR="005B0E7F">
              <w:rPr>
                <w:rFonts w:asciiTheme="minorHAnsi" w:hAnsiTheme="minorHAnsi" w:cstheme="minorHAnsi"/>
                <w:b/>
                <w:bCs/>
              </w:rPr>
              <w:t>4</w:t>
            </w:r>
            <w:r w:rsidR="00851923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869" w:type="dxa"/>
          </w:tcPr>
          <w:p w:rsidR="007111AE" w:rsidP="007D2DCC" w:rsidRDefault="007111AE" w14:paraId="383CA738" w14:textId="50C5686B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Fall out</w:t>
            </w:r>
          </w:p>
        </w:tc>
        <w:tc>
          <w:tcPr>
            <w:tcW w:w="3119" w:type="dxa"/>
          </w:tcPr>
          <w:p w:rsidR="007111AE" w:rsidP="007D2DCC" w:rsidRDefault="005B726F" w14:paraId="09E7D3FB" w14:textId="2D99684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  <w:r w:rsidRPr="005B726F">
              <w:rPr>
                <w:rFonts w:asciiTheme="minorHAnsi" w:hAnsiTheme="minorHAnsi" w:cstheme="minorHAnsi"/>
              </w:rPr>
              <w:t>o cut off relations over a quarrel</w:t>
            </w:r>
          </w:p>
        </w:tc>
        <w:tc>
          <w:tcPr>
            <w:tcW w:w="4932" w:type="dxa"/>
          </w:tcPr>
          <w:p w:rsidRPr="00FF6A78" w:rsidR="007111AE" w:rsidP="007D2DCC" w:rsidRDefault="00527113" w14:paraId="1DBC0659" w14:textId="1CAACA05">
            <w:pPr>
              <w:rPr>
                <w:rFonts w:asciiTheme="minorHAnsi" w:hAnsiTheme="minorHAnsi" w:cstheme="minorHAnsi"/>
              </w:rPr>
            </w:pPr>
            <w:r w:rsidRPr="00527113">
              <w:rPr>
                <w:rFonts w:asciiTheme="minorHAnsi" w:hAnsiTheme="minorHAnsi" w:cstheme="minorHAnsi"/>
              </w:rPr>
              <w:t xml:space="preserve">He left home after </w:t>
            </w:r>
            <w:r w:rsidRPr="00527113">
              <w:rPr>
                <w:rFonts w:asciiTheme="minorHAnsi" w:hAnsiTheme="minorHAnsi" w:cstheme="minorHAnsi"/>
                <w:b/>
                <w:bCs/>
              </w:rPr>
              <w:t>falling out</w:t>
            </w:r>
            <w:r w:rsidRPr="00527113">
              <w:rPr>
                <w:rFonts w:asciiTheme="minorHAnsi" w:hAnsiTheme="minorHAnsi" w:cstheme="minorHAnsi"/>
              </w:rPr>
              <w:t xml:space="preserve"> with his parents.</w:t>
            </w:r>
          </w:p>
        </w:tc>
      </w:tr>
      <w:tr w:rsidR="007D7787" w:rsidTr="001820D0" w14:paraId="26CCBD77" w14:textId="77777777">
        <w:tc>
          <w:tcPr>
            <w:tcW w:w="536" w:type="dxa"/>
          </w:tcPr>
          <w:p w:rsidR="007D7787" w:rsidP="007D7787" w:rsidRDefault="000546EF" w14:paraId="1CBA4E29" w14:textId="35315143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</w:t>
            </w:r>
            <w:r w:rsidR="005B0E7F">
              <w:rPr>
                <w:rFonts w:asciiTheme="minorHAnsi" w:hAnsiTheme="minorHAnsi" w:cstheme="minorHAnsi"/>
                <w:b/>
                <w:bCs/>
              </w:rPr>
              <w:t>5</w:t>
            </w:r>
            <w:r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869" w:type="dxa"/>
          </w:tcPr>
          <w:p w:rsidR="007D7787" w:rsidP="007D7787" w:rsidRDefault="007D7787" w14:paraId="32552934" w14:textId="649778E2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Fall through</w:t>
            </w:r>
          </w:p>
        </w:tc>
        <w:tc>
          <w:tcPr>
            <w:tcW w:w="3119" w:type="dxa"/>
          </w:tcPr>
          <w:p w:rsidR="007D7787" w:rsidP="007D7787" w:rsidRDefault="007D7787" w14:paraId="081A6D1C" w14:textId="220F0F4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Fail</w:t>
            </w:r>
          </w:p>
        </w:tc>
        <w:tc>
          <w:tcPr>
            <w:tcW w:w="4932" w:type="dxa"/>
          </w:tcPr>
          <w:p w:rsidR="007D7787" w:rsidP="007D7787" w:rsidRDefault="007D7787" w14:paraId="78D88E01" w14:textId="36F1119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  <w:r w:rsidRPr="00FF6EE1">
              <w:rPr>
                <w:rFonts w:asciiTheme="minorHAnsi" w:hAnsiTheme="minorHAnsi" w:cstheme="minorHAnsi"/>
              </w:rPr>
              <w:t xml:space="preserve">he project </w:t>
            </w:r>
            <w:r w:rsidRPr="00FF6EE1">
              <w:rPr>
                <w:rFonts w:asciiTheme="minorHAnsi" w:hAnsiTheme="minorHAnsi" w:cstheme="minorHAnsi"/>
                <w:b/>
                <w:bCs/>
              </w:rPr>
              <w:t>fell through</w:t>
            </w:r>
            <w:r w:rsidRPr="00FF6EE1">
              <w:rPr>
                <w:rFonts w:asciiTheme="minorHAnsi" w:hAnsiTheme="minorHAnsi" w:cstheme="minorHAnsi"/>
              </w:rPr>
              <w:t xml:space="preserve"> due to lack of mone</w:t>
            </w:r>
            <w:r>
              <w:rPr>
                <w:rFonts w:asciiTheme="minorHAnsi" w:hAnsiTheme="minorHAnsi" w:cstheme="minorHAnsi"/>
              </w:rPr>
              <w:t>y.</w:t>
            </w:r>
          </w:p>
        </w:tc>
      </w:tr>
      <w:tr w:rsidR="002743F5" w:rsidTr="001820D0" w14:paraId="6BB1EC2B" w14:textId="77777777">
        <w:tc>
          <w:tcPr>
            <w:tcW w:w="536" w:type="dxa"/>
          </w:tcPr>
          <w:p w:rsidR="002743F5" w:rsidP="007D7787" w:rsidRDefault="000546EF" w14:paraId="25E6B5D9" w14:textId="73942573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</w:t>
            </w:r>
            <w:r w:rsidR="005B0E7F">
              <w:rPr>
                <w:rFonts w:asciiTheme="minorHAnsi" w:hAnsiTheme="minorHAnsi" w:cstheme="minorHAnsi"/>
                <w:b/>
                <w:bCs/>
              </w:rPr>
              <w:t>6</w:t>
            </w:r>
            <w:r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869" w:type="dxa"/>
          </w:tcPr>
          <w:p w:rsidR="002743F5" w:rsidP="007D7787" w:rsidRDefault="002743F5" w14:paraId="1EDB1A94" w14:textId="645791CA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Get away</w:t>
            </w:r>
          </w:p>
        </w:tc>
        <w:tc>
          <w:tcPr>
            <w:tcW w:w="3119" w:type="dxa"/>
          </w:tcPr>
          <w:p w:rsidR="002743F5" w:rsidP="007D7787" w:rsidRDefault="002743F5" w14:paraId="569763F3" w14:textId="360FDE1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Escape</w:t>
            </w:r>
            <w:r w:rsidR="00F862CE">
              <w:rPr>
                <w:rFonts w:asciiTheme="minorHAnsi" w:hAnsiTheme="minorHAnsi" w:cstheme="minorHAnsi"/>
              </w:rPr>
              <w:t xml:space="preserve"> blame or punishment</w:t>
            </w:r>
          </w:p>
        </w:tc>
        <w:tc>
          <w:tcPr>
            <w:tcW w:w="4932" w:type="dxa"/>
          </w:tcPr>
          <w:p w:rsidR="002743F5" w:rsidP="007D7787" w:rsidRDefault="00F862CE" w14:paraId="08E2465C" w14:textId="32E1DDEF">
            <w:pPr>
              <w:rPr>
                <w:rFonts w:asciiTheme="minorHAnsi" w:hAnsiTheme="minorHAnsi" w:cstheme="minorHAnsi"/>
              </w:rPr>
            </w:pPr>
            <w:r w:rsidRPr="00F862CE">
              <w:rPr>
                <w:rFonts w:asciiTheme="minorHAnsi" w:hAnsiTheme="minorHAnsi" w:cstheme="minorHAnsi"/>
              </w:rPr>
              <w:t xml:space="preserve">They have repeatedly broken the law and </w:t>
            </w:r>
            <w:r w:rsidRPr="00F862CE">
              <w:rPr>
                <w:rFonts w:asciiTheme="minorHAnsi" w:hAnsiTheme="minorHAnsi" w:cstheme="minorHAnsi"/>
                <w:b/>
                <w:bCs/>
              </w:rPr>
              <w:t>got away</w:t>
            </w:r>
            <w:r w:rsidRPr="00F862CE">
              <w:rPr>
                <w:rFonts w:asciiTheme="minorHAnsi" w:hAnsiTheme="minorHAnsi" w:cstheme="minorHAnsi"/>
              </w:rPr>
              <w:t xml:space="preserve"> with it.</w:t>
            </w:r>
          </w:p>
        </w:tc>
      </w:tr>
      <w:tr w:rsidR="000A3F28" w:rsidTr="001820D0" w14:paraId="08984917" w14:textId="77777777">
        <w:tc>
          <w:tcPr>
            <w:tcW w:w="536" w:type="dxa"/>
          </w:tcPr>
          <w:p w:rsidR="000A3F28" w:rsidP="007D7787" w:rsidRDefault="00851923" w14:paraId="189A1010" w14:textId="29E2BE55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</w:t>
            </w:r>
            <w:r w:rsidR="005B0E7F">
              <w:rPr>
                <w:rFonts w:asciiTheme="minorHAnsi" w:hAnsiTheme="minorHAnsi" w:cstheme="minorHAnsi"/>
                <w:b/>
                <w:bCs/>
              </w:rPr>
              <w:t>7</w:t>
            </w:r>
            <w:r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869" w:type="dxa"/>
          </w:tcPr>
          <w:p w:rsidR="000A3F28" w:rsidP="007D7787" w:rsidRDefault="000A3F28" w14:paraId="6966FAAB" w14:textId="62042E03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Hold out</w:t>
            </w:r>
          </w:p>
        </w:tc>
        <w:tc>
          <w:tcPr>
            <w:tcW w:w="3119" w:type="dxa"/>
          </w:tcPr>
          <w:p w:rsidR="000A3F28" w:rsidP="007D7787" w:rsidRDefault="000A3F28" w14:paraId="2EAB6F8D" w14:textId="719E693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</w:t>
            </w:r>
            <w:r w:rsidRPr="000A3F28">
              <w:rPr>
                <w:rFonts w:asciiTheme="minorHAnsi" w:hAnsiTheme="minorHAnsi" w:cstheme="minorHAnsi"/>
              </w:rPr>
              <w:t>esist or survive in difficult circumstances</w:t>
            </w:r>
          </w:p>
        </w:tc>
        <w:tc>
          <w:tcPr>
            <w:tcW w:w="4932" w:type="dxa"/>
          </w:tcPr>
          <w:p w:rsidRPr="00F862CE" w:rsidR="000A3F28" w:rsidP="007D7787" w:rsidRDefault="00851923" w14:paraId="01E3509D" w14:textId="56A552E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  <w:r w:rsidRPr="00851923">
              <w:rPr>
                <w:rFonts w:asciiTheme="minorHAnsi" w:hAnsiTheme="minorHAnsi" w:cstheme="minorHAnsi"/>
              </w:rPr>
              <w:t xml:space="preserve">he troops </w:t>
            </w:r>
            <w:r w:rsidRPr="00851923">
              <w:rPr>
                <w:rFonts w:asciiTheme="minorHAnsi" w:hAnsiTheme="minorHAnsi" w:cstheme="minorHAnsi"/>
                <w:b/>
                <w:bCs/>
              </w:rPr>
              <w:t>held out</w:t>
            </w:r>
            <w:r w:rsidRPr="00851923">
              <w:rPr>
                <w:rFonts w:asciiTheme="minorHAnsi" w:hAnsiTheme="minorHAnsi" w:cstheme="minorHAnsi"/>
              </w:rPr>
              <w:t xml:space="preserve"> against constant attacks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851923" w:rsidTr="001820D0" w14:paraId="072493BD" w14:textId="77777777">
        <w:tc>
          <w:tcPr>
            <w:tcW w:w="536" w:type="dxa"/>
          </w:tcPr>
          <w:p w:rsidR="00851923" w:rsidP="00851923" w:rsidRDefault="00851923" w14:paraId="2C446993" w14:textId="46E61FFA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</w:t>
            </w:r>
            <w:r w:rsidR="005B0E7F">
              <w:rPr>
                <w:rFonts w:asciiTheme="minorHAnsi" w:hAnsiTheme="minorHAnsi" w:cstheme="minorHAnsi"/>
                <w:b/>
                <w:bCs/>
              </w:rPr>
              <w:t>8</w:t>
            </w:r>
            <w:r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869" w:type="dxa"/>
          </w:tcPr>
          <w:p w:rsidR="00851923" w:rsidP="00851923" w:rsidRDefault="00851923" w14:paraId="57930989" w14:textId="4BF0DEDD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Iron out</w:t>
            </w:r>
          </w:p>
        </w:tc>
        <w:tc>
          <w:tcPr>
            <w:tcW w:w="3119" w:type="dxa"/>
          </w:tcPr>
          <w:p w:rsidR="00851923" w:rsidP="00851923" w:rsidRDefault="00851923" w14:paraId="3EE1C481" w14:textId="00EC722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</w:t>
            </w:r>
            <w:r w:rsidRPr="0004567B">
              <w:rPr>
                <w:rFonts w:asciiTheme="minorHAnsi" w:hAnsiTheme="minorHAnsi" w:cstheme="minorHAnsi"/>
              </w:rPr>
              <w:t>olve or settle difficulties or problems</w:t>
            </w:r>
          </w:p>
        </w:tc>
        <w:tc>
          <w:tcPr>
            <w:tcW w:w="4932" w:type="dxa"/>
          </w:tcPr>
          <w:p w:rsidRPr="00F862CE" w:rsidR="00851923" w:rsidP="00851923" w:rsidRDefault="00851923" w14:paraId="763C6CBD" w14:textId="09E4132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  <w:r w:rsidRPr="0004567B">
              <w:rPr>
                <w:rFonts w:asciiTheme="minorHAnsi" w:hAnsiTheme="minorHAnsi" w:cstheme="minorHAnsi"/>
              </w:rPr>
              <w:t xml:space="preserve">hey had </w:t>
            </w:r>
            <w:r w:rsidRPr="0004567B">
              <w:rPr>
                <w:rFonts w:asciiTheme="minorHAnsi" w:hAnsiTheme="minorHAnsi" w:cstheme="minorHAnsi"/>
                <w:b/>
                <w:bCs/>
              </w:rPr>
              <w:t>ironed out</w:t>
            </w:r>
            <w:r w:rsidRPr="0004567B">
              <w:rPr>
                <w:rFonts w:asciiTheme="minorHAnsi" w:hAnsiTheme="minorHAnsi" w:cstheme="minorHAnsi"/>
              </w:rPr>
              <w:t xml:space="preserve"> their differences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04567B" w:rsidTr="001820D0" w14:paraId="35AEAF56" w14:textId="77777777">
        <w:tc>
          <w:tcPr>
            <w:tcW w:w="536" w:type="dxa"/>
          </w:tcPr>
          <w:p w:rsidR="0004567B" w:rsidP="007D7787" w:rsidRDefault="005B0E7F" w14:paraId="518BA632" w14:textId="2F632CA1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29</w:t>
            </w:r>
            <w:r w:rsidR="00851923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869" w:type="dxa"/>
          </w:tcPr>
          <w:p w:rsidR="0004567B" w:rsidP="007D7787" w:rsidRDefault="0004567B" w14:paraId="7573A52D" w14:textId="4E570FA0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K</w:t>
            </w:r>
            <w:r w:rsidRPr="0004567B">
              <w:rPr>
                <w:rFonts w:asciiTheme="minorHAnsi" w:hAnsiTheme="minorHAnsi" w:cstheme="minorHAnsi"/>
                <w:b/>
                <w:bCs/>
              </w:rPr>
              <w:t>eep at</w:t>
            </w:r>
          </w:p>
        </w:tc>
        <w:tc>
          <w:tcPr>
            <w:tcW w:w="3119" w:type="dxa"/>
          </w:tcPr>
          <w:p w:rsidR="0004567B" w:rsidP="007D7787" w:rsidRDefault="0004567B" w14:paraId="7094A774" w14:textId="11A661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To continue doing something</w:t>
            </w:r>
          </w:p>
        </w:tc>
        <w:tc>
          <w:tcPr>
            <w:tcW w:w="4932" w:type="dxa"/>
          </w:tcPr>
          <w:p w:rsidRPr="00F862CE" w:rsidR="0004567B" w:rsidP="007D7787" w:rsidRDefault="0004567B" w14:paraId="11E913F1" w14:textId="3704CA34">
            <w:pPr>
              <w:rPr>
                <w:rFonts w:asciiTheme="minorHAnsi" w:hAnsiTheme="minorHAnsi" w:cstheme="minorHAnsi"/>
              </w:rPr>
            </w:pPr>
            <w:r w:rsidRPr="0004567B">
              <w:rPr>
                <w:rFonts w:asciiTheme="minorHAnsi" w:hAnsiTheme="minorHAnsi" w:cstheme="minorHAnsi"/>
              </w:rPr>
              <w:t xml:space="preserve">If you </w:t>
            </w:r>
            <w:r w:rsidRPr="0004567B">
              <w:rPr>
                <w:rFonts w:asciiTheme="minorHAnsi" w:hAnsiTheme="minorHAnsi" w:cstheme="minorHAnsi"/>
                <w:b/>
                <w:bCs/>
              </w:rPr>
              <w:t>keep at</w:t>
            </w:r>
            <w:r w:rsidRPr="0004567B">
              <w:rPr>
                <w:rFonts w:asciiTheme="minorHAnsi" w:hAnsiTheme="minorHAnsi" w:cstheme="minorHAnsi"/>
              </w:rPr>
              <w:t xml:space="preserve"> it long enough you'll succeed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7D7787" w:rsidTr="003219ED" w14:paraId="19A2BA16" w14:textId="77777777">
        <w:trPr>
          <w:trHeight w:val="75"/>
        </w:trPr>
        <w:tc>
          <w:tcPr>
            <w:tcW w:w="536" w:type="dxa"/>
          </w:tcPr>
          <w:p w:rsidR="007D7787" w:rsidP="007D7787" w:rsidRDefault="00851923" w14:paraId="6546E269" w14:textId="3251A4F8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</w:t>
            </w:r>
            <w:r w:rsidR="005B0E7F">
              <w:rPr>
                <w:rFonts w:asciiTheme="minorHAnsi" w:hAnsiTheme="minorHAnsi" w:cstheme="minorHAnsi"/>
                <w:b/>
                <w:bCs/>
              </w:rPr>
              <w:t>0</w:t>
            </w:r>
            <w:r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869" w:type="dxa"/>
          </w:tcPr>
          <w:p w:rsidR="007D7787" w:rsidP="007D7787" w:rsidRDefault="007D7787" w14:paraId="6B68D2F9" w14:textId="06DD141E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Lay down</w:t>
            </w:r>
          </w:p>
        </w:tc>
        <w:tc>
          <w:tcPr>
            <w:tcW w:w="3119" w:type="dxa"/>
          </w:tcPr>
          <w:p w:rsidR="007D7787" w:rsidP="007D7787" w:rsidRDefault="007D7787" w14:paraId="2F728BD3" w14:textId="3DAFB9E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Set down; prescribe</w:t>
            </w:r>
          </w:p>
        </w:tc>
        <w:tc>
          <w:tcPr>
            <w:tcW w:w="4932" w:type="dxa"/>
          </w:tcPr>
          <w:p w:rsidR="007D7787" w:rsidP="007D7787" w:rsidRDefault="007D7787" w14:paraId="586AF0BF" w14:textId="6E5362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The criteria have been </w:t>
            </w:r>
            <w:r w:rsidRPr="004474FA">
              <w:rPr>
                <w:rFonts w:asciiTheme="minorHAnsi" w:hAnsiTheme="minorHAnsi" w:cstheme="minorHAnsi"/>
                <w:b/>
                <w:bCs/>
              </w:rPr>
              <w:t>laid down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740412" w:rsidTr="001820D0" w14:paraId="538D12D1" w14:textId="77777777">
        <w:tc>
          <w:tcPr>
            <w:tcW w:w="536" w:type="dxa"/>
          </w:tcPr>
          <w:p w:rsidR="00740412" w:rsidP="007D7787" w:rsidRDefault="00851923" w14:paraId="404141B7" w14:textId="0A6C1AFC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</w:t>
            </w:r>
            <w:r w:rsidR="005B0E7F">
              <w:rPr>
                <w:rFonts w:asciiTheme="minorHAnsi" w:hAnsiTheme="minorHAnsi" w:cstheme="minorHAnsi"/>
                <w:b/>
                <w:bCs/>
              </w:rPr>
              <w:t>1</w:t>
            </w:r>
            <w:r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869" w:type="dxa"/>
          </w:tcPr>
          <w:p w:rsidR="00740412" w:rsidP="007D7787" w:rsidRDefault="00740412" w14:paraId="2282CE1E" w14:textId="2F749604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Level against</w:t>
            </w:r>
          </w:p>
        </w:tc>
        <w:tc>
          <w:tcPr>
            <w:tcW w:w="3119" w:type="dxa"/>
          </w:tcPr>
          <w:p w:rsidR="00740412" w:rsidP="007D7787" w:rsidRDefault="00740412" w14:paraId="0F2A1710" w14:textId="345DA9E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To accuse someone</w:t>
            </w:r>
          </w:p>
        </w:tc>
        <w:tc>
          <w:tcPr>
            <w:tcW w:w="4932" w:type="dxa"/>
          </w:tcPr>
          <w:p w:rsidRPr="00F352C7" w:rsidR="00740412" w:rsidP="007D7787" w:rsidRDefault="00016785" w14:paraId="5CC38333" w14:textId="5957C5E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16785">
              <w:rPr>
                <w:rFonts w:asciiTheme="minorHAnsi" w:hAnsiTheme="minorHAnsi" w:cstheme="minorHAnsi"/>
                <w:color w:val="000000" w:themeColor="text1"/>
              </w:rPr>
              <w:t>Charges of </w:t>
            </w:r>
            <w:hyperlink w:tooltip="corruption" w:history="1" r:id="rId12">
              <w:r w:rsidRPr="00016785">
                <w:rPr>
                  <w:rStyle w:val="Hyperlink"/>
                  <w:rFonts w:asciiTheme="minorHAnsi" w:hAnsiTheme="minorHAnsi" w:eastAsiaTheme="minorEastAsia" w:cstheme="minorHAnsi"/>
                  <w:color w:val="000000" w:themeColor="text1"/>
                  <w:u w:val="none"/>
                </w:rPr>
                <w:t>corruption</w:t>
              </w:r>
            </w:hyperlink>
            <w:r w:rsidRPr="00016785">
              <w:rPr>
                <w:rFonts w:asciiTheme="minorHAnsi" w:hAnsiTheme="minorHAnsi" w:cstheme="minorHAnsi"/>
                <w:color w:val="000000" w:themeColor="text1"/>
              </w:rPr>
              <w:t> have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been </w:t>
            </w:r>
            <w:r w:rsidRPr="00016785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levelled against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him.</w:t>
            </w:r>
          </w:p>
        </w:tc>
      </w:tr>
      <w:tr w:rsidR="00527113" w:rsidTr="001820D0" w14:paraId="62937309" w14:textId="77777777">
        <w:tc>
          <w:tcPr>
            <w:tcW w:w="536" w:type="dxa"/>
          </w:tcPr>
          <w:p w:rsidR="00527113" w:rsidP="007D7787" w:rsidRDefault="00DF1E4B" w14:paraId="67F45BA3" w14:textId="60E2888A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</w:t>
            </w:r>
            <w:r w:rsidR="005B0E7F">
              <w:rPr>
                <w:rFonts w:asciiTheme="minorHAnsi" w:hAnsiTheme="minorHAnsi" w:cstheme="minorHAnsi"/>
                <w:b/>
                <w:bCs/>
              </w:rPr>
              <w:t>2</w:t>
            </w:r>
            <w:r w:rsidR="000546EF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869" w:type="dxa"/>
          </w:tcPr>
          <w:p w:rsidR="00527113" w:rsidP="007D7787" w:rsidRDefault="00527113" w14:paraId="246C6544" w14:textId="71A060C6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Liable for</w:t>
            </w:r>
          </w:p>
        </w:tc>
        <w:tc>
          <w:tcPr>
            <w:tcW w:w="3119" w:type="dxa"/>
          </w:tcPr>
          <w:p w:rsidR="00527113" w:rsidP="007D7787" w:rsidRDefault="00447808" w14:paraId="6D75AE81" w14:textId="29878D1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</w:t>
            </w:r>
            <w:r w:rsidRPr="00447808">
              <w:rPr>
                <w:rFonts w:asciiTheme="minorHAnsi" w:hAnsiTheme="minorHAnsi" w:cstheme="minorHAnsi"/>
              </w:rPr>
              <w:t>esponsible by law</w:t>
            </w:r>
          </w:p>
        </w:tc>
        <w:tc>
          <w:tcPr>
            <w:tcW w:w="4932" w:type="dxa"/>
          </w:tcPr>
          <w:p w:rsidRPr="00C96178" w:rsidR="00527113" w:rsidP="007D7787" w:rsidRDefault="00447808" w14:paraId="56B46BAB" w14:textId="4FDED3EB">
            <w:pPr>
              <w:rPr>
                <w:rFonts w:asciiTheme="minorHAnsi" w:hAnsiTheme="minorHAnsi" w:cstheme="minorHAnsi"/>
              </w:rPr>
            </w:pPr>
            <w:r w:rsidRPr="00447808">
              <w:rPr>
                <w:rFonts w:asciiTheme="minorHAnsi" w:hAnsiTheme="minorHAnsi" w:cstheme="minorHAnsi"/>
              </w:rPr>
              <w:t xml:space="preserve">You will be </w:t>
            </w:r>
            <w:r w:rsidRPr="00447808">
              <w:rPr>
                <w:rFonts w:asciiTheme="minorHAnsi" w:hAnsiTheme="minorHAnsi" w:cstheme="minorHAnsi"/>
                <w:b/>
                <w:bCs/>
              </w:rPr>
              <w:t>liable for</w:t>
            </w:r>
            <w:r w:rsidRPr="00447808">
              <w:rPr>
                <w:rFonts w:asciiTheme="minorHAnsi" w:hAnsiTheme="minorHAnsi" w:cstheme="minorHAnsi"/>
              </w:rPr>
              <w:t xml:space="preserve"> any damage caused</w:t>
            </w:r>
            <w:r w:rsidR="00DE1E8E">
              <w:rPr>
                <w:rFonts w:asciiTheme="minorHAnsi" w:hAnsiTheme="minorHAnsi" w:cstheme="minorHAnsi"/>
              </w:rPr>
              <w:t>.</w:t>
            </w:r>
          </w:p>
        </w:tc>
      </w:tr>
      <w:tr w:rsidR="00527113" w:rsidTr="001820D0" w14:paraId="5CBECA3C" w14:textId="77777777">
        <w:tc>
          <w:tcPr>
            <w:tcW w:w="536" w:type="dxa"/>
          </w:tcPr>
          <w:p w:rsidR="00527113" w:rsidP="007D7787" w:rsidRDefault="00DF1E4B" w14:paraId="2D50EC31" w14:textId="0788498E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</w:t>
            </w:r>
            <w:r w:rsidR="005B0E7F">
              <w:rPr>
                <w:rFonts w:asciiTheme="minorHAnsi" w:hAnsiTheme="minorHAnsi" w:cstheme="minorHAnsi"/>
                <w:b/>
                <w:bCs/>
              </w:rPr>
              <w:t>3</w:t>
            </w:r>
            <w:r w:rsidR="000546EF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869" w:type="dxa"/>
          </w:tcPr>
          <w:p w:rsidR="00527113" w:rsidP="007D7787" w:rsidRDefault="00527113" w14:paraId="1481CE06" w14:textId="4336D340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Liable to</w:t>
            </w:r>
          </w:p>
        </w:tc>
        <w:tc>
          <w:tcPr>
            <w:tcW w:w="3119" w:type="dxa"/>
          </w:tcPr>
          <w:p w:rsidR="00527113" w:rsidP="007D7787" w:rsidRDefault="00447808" w14:paraId="52C974D3" w14:textId="53782BF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Likely to; at risk</w:t>
            </w:r>
          </w:p>
        </w:tc>
        <w:tc>
          <w:tcPr>
            <w:tcW w:w="4932" w:type="dxa"/>
          </w:tcPr>
          <w:p w:rsidRPr="00C96178" w:rsidR="00527113" w:rsidP="007D7787" w:rsidRDefault="00447808" w14:paraId="1593A8C8" w14:textId="745324DA">
            <w:pPr>
              <w:rPr>
                <w:rFonts w:asciiTheme="minorHAnsi" w:hAnsiTheme="minorHAnsi" w:cstheme="minorHAnsi"/>
              </w:rPr>
            </w:pPr>
            <w:r w:rsidRPr="00447808">
              <w:rPr>
                <w:rFonts w:asciiTheme="minorHAnsi" w:hAnsiTheme="minorHAnsi" w:cstheme="minorHAnsi"/>
              </w:rPr>
              <w:t xml:space="preserve">The young and the elderly are </w:t>
            </w:r>
            <w:r w:rsidRPr="00447808">
              <w:rPr>
                <w:rFonts w:asciiTheme="minorHAnsi" w:hAnsiTheme="minorHAnsi" w:cstheme="minorHAnsi"/>
                <w:b/>
                <w:bCs/>
              </w:rPr>
              <w:t>liable to</w:t>
            </w:r>
            <w:r w:rsidRPr="00447808">
              <w:rPr>
                <w:rFonts w:asciiTheme="minorHAnsi" w:hAnsiTheme="minorHAnsi" w:cstheme="minorHAnsi"/>
              </w:rPr>
              <w:t xml:space="preserve"> contract the flu.</w:t>
            </w:r>
          </w:p>
        </w:tc>
      </w:tr>
      <w:tr w:rsidR="008B6655" w:rsidTr="001820D0" w14:paraId="5A9AD21D" w14:textId="77777777">
        <w:tc>
          <w:tcPr>
            <w:tcW w:w="536" w:type="dxa"/>
          </w:tcPr>
          <w:p w:rsidR="008B6655" w:rsidP="007D7787" w:rsidRDefault="000546EF" w14:paraId="2CC95C55" w14:textId="7E734FCB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</w:t>
            </w:r>
            <w:r w:rsidR="005B0E7F">
              <w:rPr>
                <w:rFonts w:asciiTheme="minorHAnsi" w:hAnsiTheme="minorHAnsi" w:cstheme="minorHAnsi"/>
                <w:b/>
                <w:bCs/>
              </w:rPr>
              <w:t>4</w:t>
            </w:r>
            <w:r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869" w:type="dxa"/>
          </w:tcPr>
          <w:p w:rsidR="008B6655" w:rsidP="007D7787" w:rsidRDefault="008B6655" w14:paraId="43E80604" w14:textId="0F6FAFDA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Make do</w:t>
            </w:r>
          </w:p>
        </w:tc>
        <w:tc>
          <w:tcPr>
            <w:tcW w:w="3119" w:type="dxa"/>
          </w:tcPr>
          <w:p w:rsidR="008B6655" w:rsidP="007D7787" w:rsidRDefault="008B6655" w14:paraId="373B98D3" w14:textId="61569CAE">
            <w:pPr>
              <w:rPr>
                <w:rFonts w:asciiTheme="minorHAnsi" w:hAnsiTheme="minorHAnsi" w:cstheme="minorHAnsi"/>
              </w:rPr>
            </w:pPr>
            <w:r w:rsidRPr="008B6655">
              <w:rPr>
                <w:rFonts w:asciiTheme="minorHAnsi" w:hAnsiTheme="minorHAnsi" w:cstheme="minorHAnsi"/>
              </w:rPr>
              <w:t>Accept something less satisfactory because there's no alternative</w:t>
            </w:r>
          </w:p>
        </w:tc>
        <w:tc>
          <w:tcPr>
            <w:tcW w:w="4932" w:type="dxa"/>
          </w:tcPr>
          <w:p w:rsidRPr="00C96178" w:rsidR="008B6655" w:rsidP="007D7787" w:rsidRDefault="008B6655" w14:paraId="0462BA89" w14:textId="44212336">
            <w:pPr>
              <w:rPr>
                <w:rFonts w:asciiTheme="minorHAnsi" w:hAnsiTheme="minorHAnsi" w:cstheme="minorHAnsi"/>
              </w:rPr>
            </w:pPr>
            <w:r w:rsidRPr="008B6655">
              <w:rPr>
                <w:rFonts w:asciiTheme="minorHAnsi" w:hAnsiTheme="minorHAnsi" w:cstheme="minorHAnsi"/>
              </w:rPr>
              <w:t xml:space="preserve">There's no coffee, so we'll have to </w:t>
            </w:r>
            <w:r w:rsidRPr="008B6655">
              <w:rPr>
                <w:rFonts w:asciiTheme="minorHAnsi" w:hAnsiTheme="minorHAnsi" w:cstheme="minorHAnsi"/>
                <w:b/>
                <w:bCs/>
              </w:rPr>
              <w:t>make do</w:t>
            </w:r>
            <w:r w:rsidRPr="008B6655">
              <w:rPr>
                <w:rFonts w:asciiTheme="minorHAnsi" w:hAnsiTheme="minorHAnsi" w:cstheme="minorHAnsi"/>
              </w:rPr>
              <w:t xml:space="preserve"> with tea.</w:t>
            </w:r>
          </w:p>
        </w:tc>
      </w:tr>
      <w:tr w:rsidR="00924112" w:rsidTr="001820D0" w14:paraId="4F1F7C28" w14:textId="77777777">
        <w:tc>
          <w:tcPr>
            <w:tcW w:w="536" w:type="dxa"/>
          </w:tcPr>
          <w:p w:rsidR="00924112" w:rsidP="007D7787" w:rsidRDefault="000546EF" w14:paraId="6050A511" w14:textId="28C925FE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lastRenderedPageBreak/>
              <w:t>3</w:t>
            </w:r>
            <w:r w:rsidR="005B0E7F">
              <w:rPr>
                <w:rFonts w:asciiTheme="minorHAnsi" w:hAnsiTheme="minorHAnsi" w:cstheme="minorHAnsi"/>
                <w:b/>
                <w:bCs/>
              </w:rPr>
              <w:t>5</w:t>
            </w:r>
            <w:r w:rsidR="00924112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869" w:type="dxa"/>
          </w:tcPr>
          <w:p w:rsidR="00924112" w:rsidP="007D7787" w:rsidRDefault="00924112" w14:paraId="10D9798F" w14:textId="6A10E0D8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Make over</w:t>
            </w:r>
          </w:p>
        </w:tc>
        <w:tc>
          <w:tcPr>
            <w:tcW w:w="3119" w:type="dxa"/>
          </w:tcPr>
          <w:p w:rsidR="00924112" w:rsidP="007D7787" w:rsidRDefault="00924112" w14:paraId="02192A83" w14:textId="281EBEB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Transfer</w:t>
            </w:r>
          </w:p>
        </w:tc>
        <w:tc>
          <w:tcPr>
            <w:tcW w:w="4932" w:type="dxa"/>
          </w:tcPr>
          <w:p w:rsidRPr="00C96178" w:rsidR="00924112" w:rsidP="007D7787" w:rsidRDefault="00924112" w14:paraId="1A80829D" w14:textId="2429919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  <w:r w:rsidRPr="00924112">
              <w:rPr>
                <w:rFonts w:asciiTheme="minorHAnsi" w:hAnsiTheme="minorHAnsi" w:cstheme="minorHAnsi"/>
              </w:rPr>
              <w:t xml:space="preserve">f he dies childless he is to </w:t>
            </w:r>
            <w:r w:rsidRPr="00924112">
              <w:rPr>
                <w:rFonts w:asciiTheme="minorHAnsi" w:hAnsiTheme="minorHAnsi" w:cstheme="minorHAnsi"/>
                <w:b/>
                <w:bCs/>
              </w:rPr>
              <w:t>make over</w:t>
            </w:r>
            <w:r w:rsidRPr="00924112">
              <w:rPr>
                <w:rFonts w:asciiTheme="minorHAnsi" w:hAnsiTheme="minorHAnsi" w:cstheme="minorHAnsi"/>
              </w:rPr>
              <w:t xml:space="preserve"> his share of the estate to his brother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7D7787" w:rsidTr="001820D0" w14:paraId="4D1D8E46" w14:textId="77777777">
        <w:tc>
          <w:tcPr>
            <w:tcW w:w="536" w:type="dxa"/>
          </w:tcPr>
          <w:p w:rsidR="007D7787" w:rsidP="007D7787" w:rsidRDefault="000546EF" w14:paraId="12C60A71" w14:textId="2BC20243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</w:t>
            </w:r>
            <w:r w:rsidR="005B0E7F">
              <w:rPr>
                <w:rFonts w:asciiTheme="minorHAnsi" w:hAnsiTheme="minorHAnsi" w:cstheme="minorHAnsi"/>
                <w:b/>
                <w:bCs/>
              </w:rPr>
              <w:t>6</w:t>
            </w:r>
            <w:r w:rsidR="007D7787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869" w:type="dxa"/>
          </w:tcPr>
          <w:p w:rsidR="007D7787" w:rsidP="007D7787" w:rsidRDefault="00A710C3" w14:paraId="528B401B" w14:textId="6533938B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Pull through</w:t>
            </w:r>
          </w:p>
        </w:tc>
        <w:tc>
          <w:tcPr>
            <w:tcW w:w="3119" w:type="dxa"/>
          </w:tcPr>
          <w:p w:rsidR="007D7787" w:rsidP="007D7787" w:rsidRDefault="00A710C3" w14:paraId="43272858" w14:textId="356FB4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Overcome difficulties</w:t>
            </w:r>
          </w:p>
        </w:tc>
        <w:tc>
          <w:tcPr>
            <w:tcW w:w="4932" w:type="dxa"/>
          </w:tcPr>
          <w:p w:rsidRPr="004474FA" w:rsidR="007D7787" w:rsidP="007D7787" w:rsidRDefault="00A710C3" w14:paraId="50439E52" w14:textId="2A12C0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The old woman caught </w:t>
            </w:r>
            <w:r w:rsidRPr="00A710C3">
              <w:rPr>
                <w:rFonts w:asciiTheme="minorHAnsi" w:hAnsiTheme="minorHAnsi" w:cstheme="minorHAnsi"/>
              </w:rPr>
              <w:t xml:space="preserve">pneumonia last winter but she </w:t>
            </w:r>
            <w:r w:rsidRPr="00A710C3">
              <w:rPr>
                <w:rFonts w:asciiTheme="minorHAnsi" w:hAnsiTheme="minorHAnsi" w:cstheme="minorHAnsi"/>
                <w:b/>
                <w:bCs/>
              </w:rPr>
              <w:t>pulled through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4474FA" w:rsidTr="000546EF" w14:paraId="3957B5D3" w14:textId="77777777">
        <w:tc>
          <w:tcPr>
            <w:tcW w:w="536" w:type="dxa"/>
          </w:tcPr>
          <w:p w:rsidR="004474FA" w:rsidP="007D2DCC" w:rsidRDefault="000546EF" w14:paraId="6B6B478D" w14:textId="6A35BCF8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</w:t>
            </w:r>
            <w:r w:rsidR="005B0E7F">
              <w:rPr>
                <w:rFonts w:asciiTheme="minorHAnsi" w:hAnsiTheme="minorHAnsi" w:cstheme="minorHAnsi"/>
                <w:b/>
                <w:bCs/>
              </w:rPr>
              <w:t>7</w:t>
            </w:r>
            <w:r w:rsidR="00253635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869" w:type="dxa"/>
          </w:tcPr>
          <w:p w:rsidR="004474FA" w:rsidP="007D2DCC" w:rsidRDefault="00253635" w14:paraId="0DA4CEFB" w14:textId="1234F782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Put up with</w:t>
            </w:r>
          </w:p>
        </w:tc>
        <w:tc>
          <w:tcPr>
            <w:tcW w:w="3119" w:type="dxa"/>
          </w:tcPr>
          <w:p w:rsidR="004474FA" w:rsidP="007D2DCC" w:rsidRDefault="00253635" w14:paraId="06A53640" w14:textId="1D5C221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Tolerate</w:t>
            </w:r>
          </w:p>
        </w:tc>
        <w:tc>
          <w:tcPr>
            <w:tcW w:w="4932" w:type="dxa"/>
          </w:tcPr>
          <w:p w:rsidRPr="004474FA" w:rsidR="004474FA" w:rsidP="007D2DCC" w:rsidRDefault="00253635" w14:paraId="0B1ED82C" w14:textId="313118F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 can’t </w:t>
            </w:r>
            <w:r w:rsidRPr="00253635">
              <w:rPr>
                <w:rFonts w:asciiTheme="minorHAnsi" w:hAnsiTheme="minorHAnsi" w:cstheme="minorHAnsi"/>
                <w:b/>
                <w:bCs/>
              </w:rPr>
              <w:t>put up with</w:t>
            </w:r>
            <w:r>
              <w:rPr>
                <w:rFonts w:asciiTheme="minorHAnsi" w:hAnsiTheme="minorHAnsi" w:cstheme="minorHAnsi"/>
              </w:rPr>
              <w:t xml:space="preserve"> this nonsense.</w:t>
            </w:r>
          </w:p>
        </w:tc>
      </w:tr>
      <w:tr w:rsidR="00253635" w:rsidTr="001820D0" w14:paraId="33E9293D" w14:textId="77777777">
        <w:tc>
          <w:tcPr>
            <w:tcW w:w="536" w:type="dxa"/>
          </w:tcPr>
          <w:p w:rsidR="00253635" w:rsidP="007D2DCC" w:rsidRDefault="000546EF" w14:paraId="122E6303" w14:textId="42E04F67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</w:t>
            </w:r>
            <w:r w:rsidR="005B0E7F">
              <w:rPr>
                <w:rFonts w:asciiTheme="minorHAnsi" w:hAnsiTheme="minorHAnsi" w:cstheme="minorHAnsi"/>
                <w:b/>
                <w:bCs/>
              </w:rPr>
              <w:t>8</w:t>
            </w:r>
            <w:r w:rsidR="00253635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869" w:type="dxa"/>
          </w:tcPr>
          <w:p w:rsidR="00253635" w:rsidP="007D2DCC" w:rsidRDefault="000124D6" w14:paraId="18991853" w14:textId="23406997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Struck down</w:t>
            </w:r>
          </w:p>
        </w:tc>
        <w:tc>
          <w:tcPr>
            <w:tcW w:w="3119" w:type="dxa"/>
          </w:tcPr>
          <w:p w:rsidR="00253635" w:rsidP="007D2DCC" w:rsidRDefault="000124D6" w14:paraId="4446DE67" w14:textId="04663CD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Attacked or killed</w:t>
            </w:r>
          </w:p>
        </w:tc>
        <w:tc>
          <w:tcPr>
            <w:tcW w:w="4932" w:type="dxa"/>
          </w:tcPr>
          <w:p w:rsidRPr="004474FA" w:rsidR="00253635" w:rsidP="007D2DCC" w:rsidRDefault="000124D6" w14:paraId="6DCEDC5F" w14:textId="1EF9F92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The burglar was </w:t>
            </w:r>
            <w:r w:rsidRPr="000124D6">
              <w:rPr>
                <w:rFonts w:asciiTheme="minorHAnsi" w:hAnsiTheme="minorHAnsi" w:cstheme="minorHAnsi"/>
                <w:b/>
                <w:bCs/>
              </w:rPr>
              <w:t>st</w:t>
            </w:r>
            <w:r w:rsidR="00E46771">
              <w:rPr>
                <w:rFonts w:asciiTheme="minorHAnsi" w:hAnsiTheme="minorHAnsi" w:cstheme="minorHAnsi"/>
                <w:b/>
                <w:bCs/>
              </w:rPr>
              <w:t>r</w:t>
            </w:r>
            <w:r w:rsidRPr="000124D6">
              <w:rPr>
                <w:rFonts w:asciiTheme="minorHAnsi" w:hAnsiTheme="minorHAnsi" w:cstheme="minorHAnsi"/>
                <w:b/>
                <w:bCs/>
              </w:rPr>
              <w:t>uck down</w:t>
            </w:r>
            <w:r>
              <w:rPr>
                <w:rFonts w:asciiTheme="minorHAnsi" w:hAnsiTheme="minorHAnsi" w:cstheme="minorHAnsi"/>
              </w:rPr>
              <w:t xml:space="preserve"> by the villagers.</w:t>
            </w:r>
          </w:p>
        </w:tc>
      </w:tr>
      <w:tr w:rsidR="002403F0" w:rsidTr="001820D0" w14:paraId="527EA620" w14:textId="77777777">
        <w:tc>
          <w:tcPr>
            <w:tcW w:w="536" w:type="dxa"/>
          </w:tcPr>
          <w:p w:rsidR="002403F0" w:rsidP="007D2DCC" w:rsidRDefault="000546EF" w14:paraId="4B238879" w14:textId="6B75B3D0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</w:t>
            </w:r>
            <w:r w:rsidR="005B0E7F">
              <w:rPr>
                <w:rFonts w:asciiTheme="minorHAnsi" w:hAnsiTheme="minorHAnsi" w:cstheme="minorHAnsi"/>
                <w:b/>
                <w:bCs/>
              </w:rPr>
              <w:t>9.</w:t>
            </w:r>
          </w:p>
        </w:tc>
        <w:tc>
          <w:tcPr>
            <w:tcW w:w="1869" w:type="dxa"/>
          </w:tcPr>
          <w:p w:rsidR="002403F0" w:rsidP="007D2DCC" w:rsidRDefault="002403F0" w14:paraId="2D377269" w14:textId="4F87EA3E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Touch on/upon</w:t>
            </w:r>
          </w:p>
        </w:tc>
        <w:tc>
          <w:tcPr>
            <w:tcW w:w="3119" w:type="dxa"/>
          </w:tcPr>
          <w:p w:rsidR="002403F0" w:rsidP="007D2DCC" w:rsidRDefault="002403F0" w14:paraId="432CE190" w14:textId="77F0315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</w:t>
            </w:r>
            <w:r w:rsidRPr="002403F0">
              <w:rPr>
                <w:rFonts w:asciiTheme="minorHAnsi" w:hAnsiTheme="minorHAnsi" w:cstheme="minorHAnsi"/>
              </w:rPr>
              <w:t>riefly talk or write about</w:t>
            </w:r>
          </w:p>
        </w:tc>
        <w:tc>
          <w:tcPr>
            <w:tcW w:w="4932" w:type="dxa"/>
          </w:tcPr>
          <w:p w:rsidR="002403F0" w:rsidP="007D2DCC" w:rsidRDefault="006134EB" w14:paraId="2BD62CBA" w14:textId="50506AB7">
            <w:pPr>
              <w:rPr>
                <w:rFonts w:asciiTheme="minorHAnsi" w:hAnsiTheme="minorHAnsi" w:cstheme="minorHAnsi"/>
              </w:rPr>
            </w:pPr>
            <w:r w:rsidRPr="006134EB">
              <w:rPr>
                <w:rFonts w:asciiTheme="minorHAnsi" w:hAnsiTheme="minorHAnsi" w:cstheme="minorHAnsi"/>
              </w:rPr>
              <w:t xml:space="preserve">The reports </w:t>
            </w:r>
            <w:r w:rsidRPr="006134EB">
              <w:rPr>
                <w:rFonts w:asciiTheme="minorHAnsi" w:hAnsiTheme="minorHAnsi" w:cstheme="minorHAnsi"/>
                <w:b/>
                <w:bCs/>
              </w:rPr>
              <w:t>touched on</w:t>
            </w:r>
            <w:r w:rsidRPr="006134EB">
              <w:rPr>
                <w:rFonts w:asciiTheme="minorHAnsi" w:hAnsiTheme="minorHAnsi" w:cstheme="minorHAnsi"/>
              </w:rPr>
              <w:t xml:space="preserve"> many important points</w:t>
            </w:r>
            <w:r w:rsidR="00C66DFD">
              <w:rPr>
                <w:rFonts w:asciiTheme="minorHAnsi" w:hAnsiTheme="minorHAnsi" w:cstheme="minorHAnsi"/>
              </w:rPr>
              <w:t>.</w:t>
            </w:r>
          </w:p>
        </w:tc>
      </w:tr>
      <w:tr w:rsidR="008B6655" w:rsidTr="001820D0" w14:paraId="610D4CDA" w14:textId="77777777">
        <w:tc>
          <w:tcPr>
            <w:tcW w:w="536" w:type="dxa"/>
          </w:tcPr>
          <w:p w:rsidR="008B6655" w:rsidP="007D2DCC" w:rsidRDefault="00DF1E4B" w14:paraId="140DA6EF" w14:textId="488AE0FA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40</w:t>
            </w:r>
            <w:r w:rsidR="000546EF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869" w:type="dxa"/>
          </w:tcPr>
          <w:p w:rsidR="008B6655" w:rsidP="007D2DCC" w:rsidRDefault="008B6655" w14:paraId="6AC9CB8E" w14:textId="05F59A64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Weigh in</w:t>
            </w:r>
          </w:p>
        </w:tc>
        <w:tc>
          <w:tcPr>
            <w:tcW w:w="3119" w:type="dxa"/>
          </w:tcPr>
          <w:p w:rsidR="008B6655" w:rsidP="007D2DCC" w:rsidRDefault="006A770D" w14:paraId="5A92F148" w14:textId="26032DF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</w:t>
            </w:r>
            <w:r w:rsidRPr="006A770D">
              <w:rPr>
                <w:rFonts w:asciiTheme="minorHAnsi" w:hAnsiTheme="minorHAnsi" w:cstheme="minorHAnsi"/>
              </w:rPr>
              <w:t>ive an opinion or enter a discussion or argument</w:t>
            </w:r>
          </w:p>
        </w:tc>
        <w:tc>
          <w:tcPr>
            <w:tcW w:w="4932" w:type="dxa"/>
          </w:tcPr>
          <w:p w:rsidRPr="000821C0" w:rsidR="008B6655" w:rsidP="007D2DCC" w:rsidRDefault="006A770D" w14:paraId="523F4A2C" w14:textId="52E51D8E">
            <w:pPr>
              <w:rPr>
                <w:rFonts w:asciiTheme="minorHAnsi" w:hAnsiTheme="minorHAnsi" w:cstheme="minorHAnsi"/>
              </w:rPr>
            </w:pPr>
            <w:r w:rsidRPr="006A770D">
              <w:rPr>
                <w:rFonts w:asciiTheme="minorHAnsi" w:hAnsiTheme="minorHAnsi" w:cstheme="minorHAnsi"/>
              </w:rPr>
              <w:t xml:space="preserve">The President's political advisers also </w:t>
            </w:r>
            <w:r w:rsidRPr="006A770D">
              <w:rPr>
                <w:rFonts w:asciiTheme="minorHAnsi" w:hAnsiTheme="minorHAnsi" w:cstheme="minorHAnsi"/>
                <w:b/>
                <w:bCs/>
              </w:rPr>
              <w:t xml:space="preserve">weighed in </w:t>
            </w:r>
            <w:r w:rsidRPr="006A770D">
              <w:rPr>
                <w:rFonts w:asciiTheme="minorHAnsi" w:hAnsiTheme="minorHAnsi" w:cstheme="minorHAnsi"/>
              </w:rPr>
              <w:t>on the plan.</w:t>
            </w:r>
          </w:p>
        </w:tc>
      </w:tr>
    </w:tbl>
    <w:p w:rsidR="00CF4672" w:rsidP="00651146" w:rsidRDefault="00CF4672" w14:paraId="5FAC3E25" w14:textId="164817F8"/>
    <w:p w:rsidR="003A03A8" w:rsidP="003A03A8" w:rsidRDefault="003A03A8" w14:paraId="72D98C8D" w14:textId="5945B4D0">
      <w:pPr>
        <w:pStyle w:val="Heading2"/>
      </w:pPr>
      <w:r>
        <w:t>Types of Questions</w:t>
      </w:r>
    </w:p>
    <w:p w:rsidRPr="00CA3306" w:rsidR="001C1885" w:rsidP="001C1885" w:rsidRDefault="001C1885" w14:paraId="6236874C" w14:textId="78F3795C">
      <w:pPr>
        <w:rPr>
          <w:rFonts w:asciiTheme="minorHAnsi" w:hAnsiTheme="minorHAnsi" w:cstheme="minorHAnsi"/>
        </w:rPr>
      </w:pPr>
      <w:r w:rsidRPr="00CA3306">
        <w:rPr>
          <w:rFonts w:asciiTheme="minorHAnsi" w:hAnsiTheme="minorHAnsi" w:cstheme="minorHAnsi"/>
        </w:rPr>
        <w:t xml:space="preserve">Let’s take a look at the different types of </w:t>
      </w:r>
      <w:r w:rsidRPr="00CA3306" w:rsidR="00CF4672">
        <w:rPr>
          <w:rFonts w:asciiTheme="minorHAnsi" w:hAnsiTheme="minorHAnsi" w:cstheme="minorHAnsi"/>
        </w:rPr>
        <w:t xml:space="preserve">sentence correction </w:t>
      </w:r>
      <w:r w:rsidRPr="00CA3306">
        <w:rPr>
          <w:rFonts w:asciiTheme="minorHAnsi" w:hAnsiTheme="minorHAnsi" w:cstheme="minorHAnsi"/>
        </w:rPr>
        <w:t>questions and understand them with the help of examples.</w:t>
      </w:r>
    </w:p>
    <w:p w:rsidR="001C1885" w:rsidP="001C1885" w:rsidRDefault="001C1885" w14:paraId="68C28F32" w14:textId="0AFC66CE"/>
    <w:p w:rsidRPr="002B494D" w:rsidR="004D7F76" w:rsidP="002B494D" w:rsidRDefault="001C1885" w14:paraId="3A1E1F2B" w14:textId="376C5376">
      <w:pPr>
        <w:pStyle w:val="Heading2"/>
        <w:rPr>
          <w:color w:val="0070C0"/>
          <w:sz w:val="32"/>
          <w:szCs w:val="32"/>
        </w:rPr>
      </w:pPr>
      <w:r w:rsidRPr="001C1885">
        <w:rPr>
          <w:color w:val="0070C0"/>
          <w:sz w:val="32"/>
          <w:szCs w:val="32"/>
        </w:rPr>
        <w:t>Type</w:t>
      </w:r>
      <w:r>
        <w:rPr>
          <w:color w:val="0070C0"/>
          <w:sz w:val="32"/>
          <w:szCs w:val="32"/>
        </w:rPr>
        <w:t xml:space="preserve"> 1</w:t>
      </w:r>
    </w:p>
    <w:p w:rsidR="004D7F76" w:rsidP="004500EB" w:rsidRDefault="00CA2BDC" w14:paraId="79A0175B" w14:textId="1B5E884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sentence will be given and the erroneous phrase will be highlighted. You will be required to choose the correct phrase from the options given and replace the highlighted phrase.</w:t>
      </w:r>
    </w:p>
    <w:p w:rsidRPr="00CA2BDC" w:rsidR="00CA2BDC" w:rsidP="004500EB" w:rsidRDefault="00CA2BDC" w14:paraId="49A51F2A" w14:textId="77777777">
      <w:pPr>
        <w:rPr>
          <w:rFonts w:asciiTheme="minorHAnsi" w:hAnsiTheme="minorHAnsi" w:cstheme="minorHAnsi"/>
        </w:rPr>
      </w:pPr>
    </w:p>
    <w:p w:rsidR="000B7268" w:rsidP="004500EB" w:rsidRDefault="000B7268" w14:paraId="74704DB3" w14:textId="11664C3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Q.1) </w:t>
      </w:r>
      <w:r w:rsidRPr="000B7268">
        <w:rPr>
          <w:rFonts w:asciiTheme="minorHAnsi" w:hAnsiTheme="minorHAnsi" w:cstheme="minorHAnsi"/>
        </w:rPr>
        <w:t xml:space="preserve">Entries which are not </w:t>
      </w:r>
      <w:r w:rsidRPr="000B7268">
        <w:rPr>
          <w:rFonts w:asciiTheme="minorHAnsi" w:hAnsiTheme="minorHAnsi" w:cstheme="minorHAnsi"/>
          <w:b/>
          <w:bCs/>
        </w:rPr>
        <w:t>in accordance by</w:t>
      </w:r>
      <w:r w:rsidRPr="000B7268">
        <w:rPr>
          <w:rFonts w:asciiTheme="minorHAnsi" w:hAnsiTheme="minorHAnsi" w:cstheme="minorHAnsi"/>
        </w:rPr>
        <w:t xml:space="preserve"> the rules will be disqualified</w:t>
      </w:r>
      <w:r>
        <w:rPr>
          <w:rFonts w:asciiTheme="minorHAnsi" w:hAnsiTheme="minorHAnsi" w:cstheme="minorHAnsi"/>
        </w:rPr>
        <w:t>.</w:t>
      </w:r>
    </w:p>
    <w:p w:rsidR="000B7268" w:rsidP="004500EB" w:rsidRDefault="000B7268" w14:paraId="64A1AF04" w14:textId="29C40FF6">
      <w:pPr>
        <w:rPr>
          <w:rFonts w:asciiTheme="minorHAnsi" w:hAnsiTheme="minorHAnsi" w:cstheme="minorHAnsi"/>
        </w:rPr>
      </w:pPr>
    </w:p>
    <w:p w:rsidR="000B7268" w:rsidP="00E57F58" w:rsidRDefault="000B7268" w14:paraId="61A50C3C" w14:textId="24A9159D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 accordance to</w:t>
      </w:r>
    </w:p>
    <w:p w:rsidR="000B7268" w:rsidP="00E57F58" w:rsidRDefault="000B7268" w14:paraId="05AEF6F0" w14:textId="38E33D5A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 accordance with</w:t>
      </w:r>
    </w:p>
    <w:p w:rsidR="000B7268" w:rsidP="00E57F58" w:rsidRDefault="000B7268" w14:paraId="00B571FA" w14:textId="06F4C912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 accordance </w:t>
      </w:r>
      <w:r w:rsidR="00DE11B6">
        <w:rPr>
          <w:rFonts w:asciiTheme="minorHAnsi" w:hAnsiTheme="minorHAnsi" w:cstheme="minorHAnsi"/>
        </w:rPr>
        <w:t>for</w:t>
      </w:r>
    </w:p>
    <w:p w:rsidR="00DE11B6" w:rsidP="00E57F58" w:rsidRDefault="00DE11B6" w14:paraId="77408375" w14:textId="77D2714E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 accordance </w:t>
      </w:r>
    </w:p>
    <w:p w:rsidR="00DE11B6" w:rsidP="00E57F58" w:rsidRDefault="00DE11B6" w14:paraId="5F51BF43" w14:textId="17D52FA0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 replacement needed</w:t>
      </w:r>
    </w:p>
    <w:p w:rsidR="00DE11B6" w:rsidP="00DE11B6" w:rsidRDefault="00DE11B6" w14:paraId="6890BF7A" w14:textId="01AE5E50">
      <w:pPr>
        <w:rPr>
          <w:rFonts w:asciiTheme="minorHAnsi" w:hAnsiTheme="minorHAnsi" w:cstheme="minorHAnsi"/>
        </w:rPr>
      </w:pPr>
    </w:p>
    <w:p w:rsidR="00DE11B6" w:rsidP="00DE11B6" w:rsidRDefault="00DE11B6" w14:paraId="1964D4BE" w14:textId="6FF82201">
      <w:pPr>
        <w:rPr>
          <w:rFonts w:asciiTheme="minorHAnsi" w:hAnsiTheme="minorHAnsi" w:cstheme="minorHAnsi"/>
        </w:rPr>
      </w:pPr>
      <w:r w:rsidRPr="00DE11B6">
        <w:rPr>
          <w:rFonts w:asciiTheme="minorHAnsi" w:hAnsiTheme="minorHAnsi" w:cstheme="minorHAnsi"/>
          <w:b/>
          <w:bCs/>
        </w:rPr>
        <w:t>Answer: b)</w:t>
      </w:r>
      <w:r>
        <w:rPr>
          <w:rFonts w:asciiTheme="minorHAnsi" w:hAnsiTheme="minorHAnsi" w:cstheme="minorHAnsi"/>
        </w:rPr>
        <w:t xml:space="preserve"> The correct phrase is ‘in accordance with’. </w:t>
      </w:r>
      <w:r w:rsidR="00C43342">
        <w:rPr>
          <w:rFonts w:asciiTheme="minorHAnsi" w:hAnsiTheme="minorHAnsi" w:cstheme="minorHAnsi"/>
        </w:rPr>
        <w:t>It means ‘in a manner conforming with’.</w:t>
      </w:r>
    </w:p>
    <w:p w:rsidR="00DE11B6" w:rsidP="00DE11B6" w:rsidRDefault="00DE11B6" w14:paraId="687BBA74" w14:textId="6DACE49B">
      <w:pPr>
        <w:rPr>
          <w:rFonts w:asciiTheme="minorHAnsi" w:hAnsiTheme="minorHAnsi" w:cstheme="minorHAnsi"/>
        </w:rPr>
      </w:pPr>
    </w:p>
    <w:p w:rsidR="00DE11B6" w:rsidP="00DE11B6" w:rsidRDefault="00DE11B6" w14:paraId="1CCB00CD" w14:textId="153DA5E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Q.2) </w:t>
      </w:r>
      <w:r w:rsidR="00D6116D">
        <w:rPr>
          <w:rFonts w:asciiTheme="minorHAnsi" w:hAnsiTheme="minorHAnsi" w:cstheme="minorHAnsi"/>
        </w:rPr>
        <w:t xml:space="preserve">A virus or bug </w:t>
      </w:r>
      <w:r w:rsidR="006E77A2">
        <w:rPr>
          <w:rFonts w:asciiTheme="minorHAnsi" w:hAnsiTheme="minorHAnsi" w:cstheme="minorHAnsi"/>
        </w:rPr>
        <w:t>passed to a pig is</w:t>
      </w:r>
      <w:r w:rsidR="00D6116D">
        <w:rPr>
          <w:rFonts w:asciiTheme="minorHAnsi" w:hAnsiTheme="minorHAnsi" w:cstheme="minorHAnsi"/>
        </w:rPr>
        <w:t xml:space="preserve"> </w:t>
      </w:r>
      <w:r w:rsidRPr="00033E5F" w:rsidR="00D6116D">
        <w:rPr>
          <w:rFonts w:asciiTheme="minorHAnsi" w:hAnsiTheme="minorHAnsi" w:cstheme="minorHAnsi"/>
        </w:rPr>
        <w:t>considered</w:t>
      </w:r>
      <w:r w:rsidRPr="00033E5F" w:rsidR="006E77A2">
        <w:rPr>
          <w:rFonts w:asciiTheme="minorHAnsi" w:hAnsiTheme="minorHAnsi" w:cstheme="minorHAnsi"/>
        </w:rPr>
        <w:t xml:space="preserve"> </w:t>
      </w:r>
      <w:r w:rsidRPr="00033E5F" w:rsidR="006E77A2">
        <w:rPr>
          <w:rFonts w:asciiTheme="minorHAnsi" w:hAnsiTheme="minorHAnsi" w:cstheme="minorHAnsi"/>
          <w:b/>
          <w:bCs/>
        </w:rPr>
        <w:t>for a huge threat</w:t>
      </w:r>
      <w:r w:rsidR="006E77A2">
        <w:rPr>
          <w:rFonts w:asciiTheme="minorHAnsi" w:hAnsiTheme="minorHAnsi" w:cstheme="minorHAnsi"/>
        </w:rPr>
        <w:t>, because pigs can pass their diseases onto humans.</w:t>
      </w:r>
    </w:p>
    <w:p w:rsidR="006E77A2" w:rsidP="00DE11B6" w:rsidRDefault="006E77A2" w14:paraId="7912D301" w14:textId="6235B4C3">
      <w:pPr>
        <w:rPr>
          <w:rFonts w:asciiTheme="minorHAnsi" w:hAnsiTheme="minorHAnsi" w:cstheme="minorHAnsi"/>
        </w:rPr>
      </w:pPr>
    </w:p>
    <w:p w:rsidR="00033E5F" w:rsidP="00E57F58" w:rsidRDefault="00033E5F" w14:paraId="3737BFD2" w14:textId="1848FE69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as a huge threat</w:t>
      </w:r>
    </w:p>
    <w:p w:rsidR="00033E5F" w:rsidP="00E57F58" w:rsidRDefault="00033E5F" w14:paraId="4354C402" w14:textId="1554574F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be a huge threat</w:t>
      </w:r>
    </w:p>
    <w:p w:rsidR="00033E5F" w:rsidP="00E57F58" w:rsidRDefault="00033E5F" w14:paraId="5FA628B2" w14:textId="2C14D751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huge threat</w:t>
      </w:r>
    </w:p>
    <w:p w:rsidR="00033E5F" w:rsidP="00E57F58" w:rsidRDefault="00033E5F" w14:paraId="36951857" w14:textId="68025F05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likely a huge threat</w:t>
      </w:r>
    </w:p>
    <w:p w:rsidR="006E77A2" w:rsidP="00E57F58" w:rsidRDefault="006E77A2" w14:paraId="210CC91D" w14:textId="0FD69C52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 replacement needed</w:t>
      </w:r>
    </w:p>
    <w:p w:rsidR="006E77A2" w:rsidP="006E77A2" w:rsidRDefault="006E77A2" w14:paraId="76A53942" w14:textId="2F5DE475">
      <w:pPr>
        <w:rPr>
          <w:rFonts w:asciiTheme="minorHAnsi" w:hAnsiTheme="minorHAnsi" w:cstheme="minorHAnsi"/>
        </w:rPr>
      </w:pPr>
    </w:p>
    <w:p w:rsidR="006E77A2" w:rsidP="006E77A2" w:rsidRDefault="006E77A2" w14:paraId="40122376" w14:textId="0B64BF1F">
      <w:pPr>
        <w:rPr>
          <w:rFonts w:asciiTheme="minorHAnsi" w:hAnsiTheme="minorHAnsi" w:cstheme="minorHAnsi"/>
        </w:rPr>
      </w:pPr>
      <w:r w:rsidRPr="006E77A2">
        <w:rPr>
          <w:rFonts w:asciiTheme="minorHAnsi" w:hAnsiTheme="minorHAnsi" w:cstheme="minorHAnsi"/>
          <w:b/>
          <w:bCs/>
        </w:rPr>
        <w:t>Answer: c)</w:t>
      </w:r>
      <w:r>
        <w:rPr>
          <w:rFonts w:asciiTheme="minorHAnsi" w:hAnsiTheme="minorHAnsi" w:cstheme="minorHAnsi"/>
        </w:rPr>
        <w:t xml:space="preserve"> ‘Considered’ is not followed by ‘as’ or ‘to be’, as it becomes redundant.</w:t>
      </w:r>
    </w:p>
    <w:p w:rsidR="006E77A2" w:rsidP="006E77A2" w:rsidRDefault="006E77A2" w14:paraId="3304C268" w14:textId="58A2E7D2">
      <w:pPr>
        <w:rPr>
          <w:rFonts w:asciiTheme="minorHAnsi" w:hAnsiTheme="minorHAnsi" w:cstheme="minorHAnsi"/>
        </w:rPr>
      </w:pPr>
    </w:p>
    <w:p w:rsidR="006E77A2" w:rsidP="006E77A2" w:rsidRDefault="006E77A2" w14:paraId="7CA44D89" w14:textId="28AF336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Q.3) </w:t>
      </w:r>
      <w:r w:rsidRPr="00452BE3" w:rsidR="00452BE3">
        <w:rPr>
          <w:rFonts w:asciiTheme="minorHAnsi" w:hAnsiTheme="minorHAnsi" w:cstheme="minorHAnsi"/>
          <w:b/>
          <w:bCs/>
        </w:rPr>
        <w:t>Although the</w:t>
      </w:r>
      <w:r w:rsidRPr="00452BE3" w:rsidR="00452BE3">
        <w:rPr>
          <w:rFonts w:asciiTheme="minorHAnsi" w:hAnsiTheme="minorHAnsi" w:cstheme="minorHAnsi"/>
        </w:rPr>
        <w:t xml:space="preserve"> hours of practice and training, we lost the game</w:t>
      </w:r>
      <w:r w:rsidR="00452BE3">
        <w:rPr>
          <w:rFonts w:asciiTheme="minorHAnsi" w:hAnsiTheme="minorHAnsi" w:cstheme="minorHAnsi"/>
        </w:rPr>
        <w:t>.</w:t>
      </w:r>
    </w:p>
    <w:p w:rsidR="00452BE3" w:rsidP="006E77A2" w:rsidRDefault="00452BE3" w14:paraId="64548E0D" w14:textId="1ADA7512">
      <w:pPr>
        <w:rPr>
          <w:rFonts w:asciiTheme="minorHAnsi" w:hAnsiTheme="minorHAnsi" w:cstheme="minorHAnsi"/>
        </w:rPr>
      </w:pPr>
    </w:p>
    <w:p w:rsidR="00452BE3" w:rsidP="00E57F58" w:rsidRDefault="00452BE3" w14:paraId="56D92B22" w14:textId="77777777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 spite the</w:t>
      </w:r>
    </w:p>
    <w:p w:rsidR="00452BE3" w:rsidP="00E57F58" w:rsidRDefault="00452BE3" w14:paraId="49CA000A" w14:textId="5ACB6A68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 spite   </w:t>
      </w:r>
    </w:p>
    <w:p w:rsidR="00452BE3" w:rsidP="00E57F58" w:rsidRDefault="00452BE3" w14:paraId="48BE0D45" w14:textId="123E62FA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Despite of the</w:t>
      </w:r>
    </w:p>
    <w:p w:rsidR="00452BE3" w:rsidP="00E57F58" w:rsidRDefault="00452BE3" w14:paraId="7E67D36E" w14:textId="77AE65FD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Despite the</w:t>
      </w:r>
    </w:p>
    <w:p w:rsidR="00452BE3" w:rsidP="00E57F58" w:rsidRDefault="00452BE3" w14:paraId="0370979A" w14:textId="77777777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 replacement needed</w:t>
      </w:r>
    </w:p>
    <w:p w:rsidR="00452BE3" w:rsidP="00452BE3" w:rsidRDefault="00452BE3" w14:paraId="788B88E7" w14:textId="5219648C">
      <w:pPr>
        <w:ind w:left="360"/>
        <w:rPr>
          <w:rFonts w:asciiTheme="minorHAnsi" w:hAnsiTheme="minorHAnsi" w:cstheme="minorHAnsi"/>
        </w:rPr>
      </w:pPr>
    </w:p>
    <w:p w:rsidR="00452BE3" w:rsidP="00452BE3" w:rsidRDefault="00452BE3" w14:paraId="33332122" w14:textId="4EEECC3C">
      <w:pPr>
        <w:rPr>
          <w:rFonts w:asciiTheme="minorHAnsi" w:hAnsiTheme="minorHAnsi" w:cstheme="minorHAnsi"/>
        </w:rPr>
      </w:pPr>
      <w:r w:rsidRPr="00EC5572">
        <w:rPr>
          <w:rFonts w:asciiTheme="minorHAnsi" w:hAnsiTheme="minorHAnsi" w:cstheme="minorHAnsi"/>
          <w:b/>
          <w:bCs/>
        </w:rPr>
        <w:t>Answer: d)</w:t>
      </w:r>
      <w:r>
        <w:rPr>
          <w:rFonts w:asciiTheme="minorHAnsi" w:hAnsiTheme="minorHAnsi" w:cstheme="minorHAnsi"/>
        </w:rPr>
        <w:t xml:space="preserve"> The correct </w:t>
      </w:r>
      <w:r w:rsidR="00EC5572">
        <w:rPr>
          <w:rFonts w:asciiTheme="minorHAnsi" w:hAnsiTheme="minorHAnsi" w:cstheme="minorHAnsi"/>
        </w:rPr>
        <w:t>usage is</w:t>
      </w:r>
      <w:r>
        <w:rPr>
          <w:rFonts w:asciiTheme="minorHAnsi" w:hAnsiTheme="minorHAnsi" w:cstheme="minorHAnsi"/>
        </w:rPr>
        <w:t xml:space="preserve"> ‘in spite of’ and ‘despite’. </w:t>
      </w:r>
    </w:p>
    <w:p w:rsidR="00A84DFE" w:rsidP="00452BE3" w:rsidRDefault="00A84DFE" w14:paraId="3A1DEE18" w14:textId="2943CF75">
      <w:pPr>
        <w:rPr>
          <w:rFonts w:asciiTheme="minorHAnsi" w:hAnsiTheme="minorHAnsi" w:cstheme="minorHAnsi"/>
        </w:rPr>
      </w:pPr>
    </w:p>
    <w:p w:rsidR="00A3185D" w:rsidP="00A3185D" w:rsidRDefault="00A84DFE" w14:paraId="17F7D7C2" w14:textId="32F083C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Q.4) </w:t>
      </w:r>
      <w:r w:rsidRPr="00A3185D" w:rsidR="00A3185D">
        <w:rPr>
          <w:rFonts w:asciiTheme="minorHAnsi" w:hAnsiTheme="minorHAnsi" w:cstheme="minorHAnsi"/>
        </w:rPr>
        <w:t xml:space="preserve">Between </w:t>
      </w:r>
      <w:r w:rsidR="00A3185D">
        <w:rPr>
          <w:rFonts w:asciiTheme="minorHAnsi" w:hAnsiTheme="minorHAnsi" w:cstheme="minorHAnsi"/>
        </w:rPr>
        <w:t>hot chocolate</w:t>
      </w:r>
      <w:r w:rsidR="000041D1">
        <w:rPr>
          <w:rFonts w:asciiTheme="minorHAnsi" w:hAnsiTheme="minorHAnsi" w:cstheme="minorHAnsi"/>
        </w:rPr>
        <w:t xml:space="preserve"> and coffee</w:t>
      </w:r>
      <w:r w:rsidR="00A3185D">
        <w:rPr>
          <w:rFonts w:asciiTheme="minorHAnsi" w:hAnsiTheme="minorHAnsi" w:cstheme="minorHAnsi"/>
        </w:rPr>
        <w:t>, hot chocolate</w:t>
      </w:r>
      <w:r w:rsidRPr="00A3185D" w:rsidR="00A3185D">
        <w:rPr>
          <w:rFonts w:asciiTheme="minorHAnsi" w:hAnsiTheme="minorHAnsi" w:cstheme="minorHAnsi"/>
        </w:rPr>
        <w:t xml:space="preserve"> is </w:t>
      </w:r>
      <w:r w:rsidRPr="000041D1" w:rsidR="00A3185D">
        <w:rPr>
          <w:rFonts w:asciiTheme="minorHAnsi" w:hAnsiTheme="minorHAnsi" w:cstheme="minorHAnsi"/>
          <w:b/>
          <w:bCs/>
        </w:rPr>
        <w:t xml:space="preserve">most popular during </w:t>
      </w:r>
      <w:r w:rsidRPr="00355C13" w:rsidR="00A3185D">
        <w:rPr>
          <w:rFonts w:asciiTheme="minorHAnsi" w:hAnsiTheme="minorHAnsi" w:cstheme="minorHAnsi"/>
        </w:rPr>
        <w:t>the winter months</w:t>
      </w:r>
      <w:r w:rsidRPr="00A3185D" w:rsidR="00A3185D">
        <w:rPr>
          <w:rFonts w:asciiTheme="minorHAnsi" w:hAnsiTheme="minorHAnsi" w:cstheme="minorHAnsi"/>
        </w:rPr>
        <w:t>.</w:t>
      </w:r>
    </w:p>
    <w:p w:rsidR="000041D1" w:rsidP="00A3185D" w:rsidRDefault="000041D1" w14:paraId="4FFBC2B4" w14:textId="08695EB1">
      <w:pPr>
        <w:rPr>
          <w:rFonts w:asciiTheme="minorHAnsi" w:hAnsiTheme="minorHAnsi" w:cstheme="minorHAnsi"/>
        </w:rPr>
      </w:pPr>
    </w:p>
    <w:p w:rsidR="000041D1" w:rsidP="00E57F58" w:rsidRDefault="000041D1" w14:paraId="4D6263F9" w14:textId="1DF46648">
      <w:pPr>
        <w:pStyle w:val="ListParagraph"/>
        <w:numPr>
          <w:ilvl w:val="0"/>
          <w:numId w:val="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most popular</w:t>
      </w:r>
      <w:r w:rsidRPr="000041D1">
        <w:t xml:space="preserve"> </w:t>
      </w:r>
      <w:r w:rsidRPr="000041D1">
        <w:rPr>
          <w:rFonts w:asciiTheme="minorHAnsi" w:hAnsiTheme="minorHAnsi" w:cstheme="minorHAnsi"/>
        </w:rPr>
        <w:t xml:space="preserve">during </w:t>
      </w:r>
    </w:p>
    <w:p w:rsidR="000041D1" w:rsidP="00E57F58" w:rsidRDefault="000041D1" w14:paraId="7BDA6F64" w14:textId="44048CFB">
      <w:pPr>
        <w:pStyle w:val="ListParagraph"/>
        <w:numPr>
          <w:ilvl w:val="0"/>
          <w:numId w:val="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more popular</w:t>
      </w:r>
      <w:r w:rsidRPr="000041D1">
        <w:t xml:space="preserve"> </w:t>
      </w:r>
      <w:r w:rsidRPr="000041D1">
        <w:rPr>
          <w:rFonts w:asciiTheme="minorHAnsi" w:hAnsiTheme="minorHAnsi" w:cstheme="minorHAnsi"/>
        </w:rPr>
        <w:t xml:space="preserve">during </w:t>
      </w:r>
    </w:p>
    <w:p w:rsidR="000041D1" w:rsidP="00E57F58" w:rsidRDefault="000041D1" w14:paraId="39AE0DE9" w14:textId="62955162">
      <w:pPr>
        <w:pStyle w:val="ListParagraph"/>
        <w:numPr>
          <w:ilvl w:val="0"/>
          <w:numId w:val="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most popular at </w:t>
      </w:r>
    </w:p>
    <w:p w:rsidR="000041D1" w:rsidP="00E57F58" w:rsidRDefault="000041D1" w14:paraId="354E420E" w14:textId="15600A99">
      <w:pPr>
        <w:pStyle w:val="ListParagraph"/>
        <w:numPr>
          <w:ilvl w:val="0"/>
          <w:numId w:val="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more popular for </w:t>
      </w:r>
    </w:p>
    <w:p w:rsidR="000041D1" w:rsidP="00E57F58" w:rsidRDefault="000041D1" w14:paraId="594C128D" w14:textId="5E99A72F">
      <w:pPr>
        <w:pStyle w:val="ListParagraph"/>
        <w:numPr>
          <w:ilvl w:val="0"/>
          <w:numId w:val="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 replacement needed</w:t>
      </w:r>
    </w:p>
    <w:p w:rsidR="000041D1" w:rsidP="000041D1" w:rsidRDefault="000041D1" w14:paraId="47AF9263" w14:textId="273555FE">
      <w:pPr>
        <w:rPr>
          <w:rFonts w:asciiTheme="minorHAnsi" w:hAnsiTheme="minorHAnsi" w:cstheme="minorHAnsi"/>
        </w:rPr>
      </w:pPr>
    </w:p>
    <w:p w:rsidR="000041D1" w:rsidP="000041D1" w:rsidRDefault="000041D1" w14:paraId="4430C57E" w14:textId="3DCA9515">
      <w:pPr>
        <w:rPr>
          <w:rFonts w:asciiTheme="minorHAnsi" w:hAnsiTheme="minorHAnsi" w:cstheme="minorHAnsi"/>
        </w:rPr>
      </w:pPr>
      <w:r w:rsidRPr="000041D1">
        <w:rPr>
          <w:rFonts w:asciiTheme="minorHAnsi" w:hAnsiTheme="minorHAnsi" w:cstheme="minorHAnsi"/>
          <w:b/>
          <w:bCs/>
        </w:rPr>
        <w:t>Answer: b)</w:t>
      </w:r>
      <w:r>
        <w:rPr>
          <w:rFonts w:asciiTheme="minorHAnsi" w:hAnsiTheme="minorHAnsi" w:cstheme="minorHAnsi"/>
        </w:rPr>
        <w:t xml:space="preserve"> </w:t>
      </w:r>
      <w:r w:rsidRPr="000041D1">
        <w:rPr>
          <w:rFonts w:asciiTheme="minorHAnsi" w:hAnsiTheme="minorHAnsi" w:cstheme="minorHAnsi"/>
        </w:rPr>
        <w:t>When two items are being compared, “more” is the appropriate word to use, while “most” is appropriate for comparisons involving three or more items.</w:t>
      </w:r>
    </w:p>
    <w:p w:rsidR="00AD5E91" w:rsidP="000041D1" w:rsidRDefault="00AD5E91" w14:paraId="1FC61335" w14:textId="0CDBA429">
      <w:pPr>
        <w:rPr>
          <w:rFonts w:asciiTheme="minorHAnsi" w:hAnsiTheme="minorHAnsi" w:cstheme="minorHAnsi"/>
        </w:rPr>
      </w:pPr>
    </w:p>
    <w:p w:rsidR="00F902AA" w:rsidP="00F902AA" w:rsidRDefault="00AD5E91" w14:paraId="2498B7A7" w14:textId="13A90EA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Q.5) </w:t>
      </w:r>
      <w:r w:rsidRPr="00F902AA" w:rsidR="00F902AA">
        <w:rPr>
          <w:rFonts w:asciiTheme="minorHAnsi" w:hAnsiTheme="minorHAnsi" w:cstheme="minorHAnsi"/>
        </w:rPr>
        <w:t xml:space="preserve">In October, AIG outlined plans to </w:t>
      </w:r>
      <w:r w:rsidRPr="00125279" w:rsidR="00F902AA">
        <w:rPr>
          <w:rFonts w:asciiTheme="minorHAnsi" w:hAnsiTheme="minorHAnsi" w:cstheme="minorHAnsi"/>
          <w:b/>
          <w:bCs/>
        </w:rPr>
        <w:t xml:space="preserve">auction </w:t>
      </w:r>
      <w:r w:rsidRPr="00125279" w:rsidR="00125279">
        <w:rPr>
          <w:rFonts w:asciiTheme="minorHAnsi" w:hAnsiTheme="minorHAnsi" w:cstheme="minorHAnsi"/>
          <w:b/>
          <w:bCs/>
        </w:rPr>
        <w:t>aside</w:t>
      </w:r>
      <w:r w:rsidRPr="00F902AA" w:rsidR="00F902AA">
        <w:rPr>
          <w:rFonts w:asciiTheme="minorHAnsi" w:hAnsiTheme="minorHAnsi" w:cstheme="minorHAnsi"/>
        </w:rPr>
        <w:t xml:space="preserve"> about two - thirds of the company.</w:t>
      </w:r>
    </w:p>
    <w:p w:rsidR="00125279" w:rsidP="00F902AA" w:rsidRDefault="00125279" w14:paraId="57A4DD96" w14:textId="6AD59C0E">
      <w:pPr>
        <w:rPr>
          <w:rFonts w:asciiTheme="minorHAnsi" w:hAnsiTheme="minorHAnsi" w:cstheme="minorHAnsi"/>
        </w:rPr>
      </w:pPr>
    </w:p>
    <w:p w:rsidR="00125279" w:rsidP="00E57F58" w:rsidRDefault="00125279" w14:paraId="1FD0B9C0" w14:textId="2230D2FD">
      <w:pPr>
        <w:pStyle w:val="ListParagraph"/>
        <w:numPr>
          <w:ilvl w:val="0"/>
          <w:numId w:val="1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auction off</w:t>
      </w:r>
    </w:p>
    <w:p w:rsidR="00125279" w:rsidP="00E57F58" w:rsidRDefault="00125279" w14:paraId="461AE6F0" w14:textId="4E74C3F5">
      <w:pPr>
        <w:pStyle w:val="ListParagraph"/>
        <w:numPr>
          <w:ilvl w:val="0"/>
          <w:numId w:val="1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auction out</w:t>
      </w:r>
    </w:p>
    <w:p w:rsidR="00125279" w:rsidP="00E57F58" w:rsidRDefault="00125279" w14:paraId="708E5F86" w14:textId="6AACE985">
      <w:pPr>
        <w:pStyle w:val="ListParagraph"/>
        <w:numPr>
          <w:ilvl w:val="0"/>
          <w:numId w:val="1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auction over</w:t>
      </w:r>
    </w:p>
    <w:p w:rsidR="00125279" w:rsidP="00E57F58" w:rsidRDefault="00125279" w14:paraId="068795EC" w14:textId="23E9E139">
      <w:pPr>
        <w:pStyle w:val="ListParagraph"/>
        <w:numPr>
          <w:ilvl w:val="0"/>
          <w:numId w:val="1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auction away</w:t>
      </w:r>
    </w:p>
    <w:p w:rsidR="00125279" w:rsidP="00E57F58" w:rsidRDefault="00125279" w14:paraId="6A42252A" w14:textId="77777777">
      <w:pPr>
        <w:pStyle w:val="ListParagraph"/>
        <w:numPr>
          <w:ilvl w:val="0"/>
          <w:numId w:val="1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 replacement needed</w:t>
      </w:r>
    </w:p>
    <w:p w:rsidRPr="00125279" w:rsidR="00125279" w:rsidP="00125279" w:rsidRDefault="00125279" w14:paraId="5E7207FE" w14:textId="77777777">
      <w:pPr>
        <w:pStyle w:val="ListParagraph"/>
        <w:rPr>
          <w:rFonts w:asciiTheme="minorHAnsi" w:hAnsiTheme="minorHAnsi" w:cstheme="minorHAnsi"/>
        </w:rPr>
      </w:pPr>
    </w:p>
    <w:p w:rsidR="00BE6828" w:rsidP="00F902AA" w:rsidRDefault="00125279" w14:paraId="48618860" w14:textId="6046806D">
      <w:pPr>
        <w:rPr>
          <w:rFonts w:asciiTheme="minorHAnsi" w:hAnsiTheme="minorHAnsi" w:cstheme="minorHAnsi"/>
        </w:rPr>
      </w:pPr>
      <w:r w:rsidRPr="00125279">
        <w:rPr>
          <w:rFonts w:asciiTheme="minorHAnsi" w:hAnsiTheme="minorHAnsi" w:cstheme="minorHAnsi"/>
          <w:b/>
          <w:bCs/>
        </w:rPr>
        <w:t>Answer: a)</w:t>
      </w:r>
      <w:r>
        <w:rPr>
          <w:rFonts w:asciiTheme="minorHAnsi" w:hAnsiTheme="minorHAnsi" w:cstheme="minorHAnsi"/>
        </w:rPr>
        <w:t xml:space="preserve"> ‘Auction off’ means to</w:t>
      </w:r>
      <w:r w:rsidRPr="00125279">
        <w:rPr>
          <w:rFonts w:asciiTheme="minorHAnsi" w:hAnsiTheme="minorHAnsi" w:cstheme="minorHAnsi"/>
        </w:rPr>
        <w:t xml:space="preserve"> sell something at an auction</w:t>
      </w:r>
      <w:r>
        <w:rPr>
          <w:rFonts w:asciiTheme="minorHAnsi" w:hAnsiTheme="minorHAnsi" w:cstheme="minorHAnsi"/>
        </w:rPr>
        <w:t>.</w:t>
      </w:r>
    </w:p>
    <w:p w:rsidR="00FC1052" w:rsidP="00BE6828" w:rsidRDefault="00FC1052" w14:paraId="3E5079B3" w14:textId="3059A517">
      <w:pPr>
        <w:rPr>
          <w:rFonts w:asciiTheme="minorHAnsi" w:hAnsiTheme="minorHAnsi" w:cstheme="minorHAnsi"/>
        </w:rPr>
      </w:pPr>
    </w:p>
    <w:p w:rsidR="000041D1" w:rsidP="00D74AFC" w:rsidRDefault="00FC1052" w14:paraId="3B8F5411" w14:textId="7B60E91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Q.6) </w:t>
      </w:r>
      <w:r w:rsidR="00FB7510">
        <w:rPr>
          <w:rFonts w:asciiTheme="minorHAnsi" w:hAnsiTheme="minorHAnsi" w:cstheme="minorHAnsi"/>
        </w:rPr>
        <w:t>Because of the pandemic, o</w:t>
      </w:r>
      <w:r w:rsidRPr="00FB7510" w:rsidR="00FB7510">
        <w:rPr>
          <w:rFonts w:asciiTheme="minorHAnsi" w:hAnsiTheme="minorHAnsi" w:cstheme="minorHAnsi"/>
        </w:rPr>
        <w:t xml:space="preserve">ur plans to </w:t>
      </w:r>
      <w:r w:rsidR="00FB7510">
        <w:rPr>
          <w:rFonts w:asciiTheme="minorHAnsi" w:hAnsiTheme="minorHAnsi" w:cstheme="minorHAnsi"/>
        </w:rPr>
        <w:t>travel to Europe</w:t>
      </w:r>
      <w:r w:rsidRPr="00FB7510" w:rsidR="00FB7510">
        <w:rPr>
          <w:rFonts w:asciiTheme="minorHAnsi" w:hAnsiTheme="minorHAnsi" w:cstheme="minorHAnsi"/>
        </w:rPr>
        <w:t xml:space="preserve"> </w:t>
      </w:r>
      <w:r w:rsidRPr="00FB7510" w:rsidR="00FB7510">
        <w:rPr>
          <w:rFonts w:asciiTheme="minorHAnsi" w:hAnsiTheme="minorHAnsi" w:cstheme="minorHAnsi"/>
          <w:b/>
          <w:bCs/>
        </w:rPr>
        <w:t xml:space="preserve">fell </w:t>
      </w:r>
      <w:r w:rsidR="00FB7510">
        <w:rPr>
          <w:rFonts w:asciiTheme="minorHAnsi" w:hAnsiTheme="minorHAnsi" w:cstheme="minorHAnsi"/>
          <w:b/>
          <w:bCs/>
        </w:rPr>
        <w:t>off</w:t>
      </w:r>
      <w:r w:rsidR="00FB7510">
        <w:rPr>
          <w:rFonts w:asciiTheme="minorHAnsi" w:hAnsiTheme="minorHAnsi" w:cstheme="minorHAnsi"/>
        </w:rPr>
        <w:t>.</w:t>
      </w:r>
    </w:p>
    <w:p w:rsidR="00FB7510" w:rsidP="00D74AFC" w:rsidRDefault="00FB7510" w14:paraId="4563C3DB" w14:textId="1F5D71D7">
      <w:pPr>
        <w:rPr>
          <w:rFonts w:asciiTheme="minorHAnsi" w:hAnsiTheme="minorHAnsi" w:cstheme="minorHAnsi"/>
        </w:rPr>
      </w:pPr>
    </w:p>
    <w:p w:rsidR="00FB7510" w:rsidP="00E57F58" w:rsidRDefault="00FB7510" w14:paraId="5EE5114E" w14:textId="3B97856B">
      <w:pPr>
        <w:pStyle w:val="ListParagraph"/>
        <w:numPr>
          <w:ilvl w:val="0"/>
          <w:numId w:val="8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fell apart</w:t>
      </w:r>
    </w:p>
    <w:p w:rsidR="00FB7510" w:rsidP="00E57F58" w:rsidRDefault="00FB7510" w14:paraId="3EE62EC4" w14:textId="5EF75014">
      <w:pPr>
        <w:pStyle w:val="ListParagraph"/>
        <w:numPr>
          <w:ilvl w:val="0"/>
          <w:numId w:val="8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fell over</w:t>
      </w:r>
    </w:p>
    <w:p w:rsidR="00FB7510" w:rsidP="00E57F58" w:rsidRDefault="00FB7510" w14:paraId="50C7F7B7" w14:textId="0DC25E0E">
      <w:pPr>
        <w:pStyle w:val="ListParagraph"/>
        <w:numPr>
          <w:ilvl w:val="0"/>
          <w:numId w:val="8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fell through</w:t>
      </w:r>
    </w:p>
    <w:p w:rsidR="00FB7510" w:rsidP="00E57F58" w:rsidRDefault="00FB7510" w14:paraId="749EE5AC" w14:textId="57F9D69E">
      <w:pPr>
        <w:pStyle w:val="ListParagraph"/>
        <w:numPr>
          <w:ilvl w:val="0"/>
          <w:numId w:val="8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fell back</w:t>
      </w:r>
    </w:p>
    <w:p w:rsidR="00FB7510" w:rsidP="00E57F58" w:rsidRDefault="00FB7510" w14:paraId="2392F17F" w14:textId="77777777">
      <w:pPr>
        <w:pStyle w:val="ListParagraph"/>
        <w:numPr>
          <w:ilvl w:val="0"/>
          <w:numId w:val="8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 replacement needed</w:t>
      </w:r>
    </w:p>
    <w:p w:rsidR="00FB7510" w:rsidP="00FB7510" w:rsidRDefault="00FB7510" w14:paraId="26AB4C6F" w14:textId="2A9140FF">
      <w:pPr>
        <w:ind w:left="360"/>
        <w:rPr>
          <w:rFonts w:asciiTheme="minorHAnsi" w:hAnsiTheme="minorHAnsi" w:cstheme="minorHAnsi"/>
        </w:rPr>
      </w:pPr>
    </w:p>
    <w:p w:rsidR="00FB7510" w:rsidP="00FB7510" w:rsidRDefault="00FB7510" w14:paraId="21773D5F" w14:textId="2FA875DB">
      <w:pPr>
        <w:rPr>
          <w:rFonts w:asciiTheme="minorHAnsi" w:hAnsiTheme="minorHAnsi" w:cstheme="minorHAnsi"/>
        </w:rPr>
      </w:pPr>
      <w:r w:rsidRPr="00FB7510">
        <w:rPr>
          <w:rFonts w:asciiTheme="minorHAnsi" w:hAnsiTheme="minorHAnsi" w:cstheme="minorHAnsi"/>
          <w:b/>
          <w:bCs/>
        </w:rPr>
        <w:t>Answer: c)</w:t>
      </w:r>
      <w:r>
        <w:rPr>
          <w:rFonts w:asciiTheme="minorHAnsi" w:hAnsiTheme="minorHAnsi" w:cstheme="minorHAnsi"/>
        </w:rPr>
        <w:t xml:space="preserve"> The correct phrase will be ‘fell through’. To ‘fall through’ means to fail or be unsuccessful.</w:t>
      </w:r>
    </w:p>
    <w:p w:rsidR="00287AAD" w:rsidP="00FB7510" w:rsidRDefault="00287AAD" w14:paraId="6CBE27E6" w14:textId="560D9E7C">
      <w:pPr>
        <w:rPr>
          <w:rFonts w:asciiTheme="minorHAnsi" w:hAnsiTheme="minorHAnsi" w:cstheme="minorHAnsi"/>
        </w:rPr>
      </w:pPr>
    </w:p>
    <w:p w:rsidR="00287AAD" w:rsidP="00FB7510" w:rsidRDefault="00287AAD" w14:paraId="6385E5AB" w14:textId="4CEB39F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Q.7) </w:t>
      </w:r>
      <w:r w:rsidR="00173E8F">
        <w:rPr>
          <w:rFonts w:asciiTheme="minorHAnsi" w:hAnsiTheme="minorHAnsi" w:cstheme="minorHAnsi"/>
        </w:rPr>
        <w:t>Mrs. Smith</w:t>
      </w:r>
      <w:r w:rsidR="00D9272B">
        <w:rPr>
          <w:rFonts w:asciiTheme="minorHAnsi" w:hAnsiTheme="minorHAnsi" w:cstheme="minorHAnsi"/>
        </w:rPr>
        <w:t xml:space="preserve"> </w:t>
      </w:r>
      <w:r w:rsidRPr="00D9272B" w:rsidR="00D9272B">
        <w:rPr>
          <w:rFonts w:asciiTheme="minorHAnsi" w:hAnsiTheme="minorHAnsi" w:cstheme="minorHAnsi"/>
          <w:b/>
          <w:bCs/>
        </w:rPr>
        <w:t>broke off</w:t>
      </w:r>
      <w:r w:rsidR="00D9272B">
        <w:rPr>
          <w:rFonts w:asciiTheme="minorHAnsi" w:hAnsiTheme="minorHAnsi" w:cstheme="minorHAnsi"/>
        </w:rPr>
        <w:t xml:space="preserve"> in tears as she </w:t>
      </w:r>
      <w:r w:rsidR="00173E8F">
        <w:rPr>
          <w:rFonts w:asciiTheme="minorHAnsi" w:hAnsiTheme="minorHAnsi" w:cstheme="minorHAnsi"/>
        </w:rPr>
        <w:t>heard the news of her husband’s car accident.</w:t>
      </w:r>
    </w:p>
    <w:p w:rsidR="00D9272B" w:rsidP="00FB7510" w:rsidRDefault="00D9272B" w14:paraId="0AC807AC" w14:textId="36DB178B">
      <w:pPr>
        <w:rPr>
          <w:rFonts w:asciiTheme="minorHAnsi" w:hAnsiTheme="minorHAnsi" w:cstheme="minorHAnsi"/>
        </w:rPr>
      </w:pPr>
    </w:p>
    <w:p w:rsidR="00D9272B" w:rsidP="00E57F58" w:rsidRDefault="00D9272B" w14:paraId="0E2302F8" w14:textId="621685E4">
      <w:pPr>
        <w:pStyle w:val="ListParagraph"/>
        <w:numPr>
          <w:ilvl w:val="0"/>
          <w:numId w:val="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broke away</w:t>
      </w:r>
    </w:p>
    <w:p w:rsidR="00D9272B" w:rsidP="00E57F58" w:rsidRDefault="00D9272B" w14:paraId="151B6A33" w14:textId="10391924">
      <w:pPr>
        <w:pStyle w:val="ListParagraph"/>
        <w:numPr>
          <w:ilvl w:val="0"/>
          <w:numId w:val="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broke down</w:t>
      </w:r>
    </w:p>
    <w:p w:rsidR="00D9272B" w:rsidP="00E57F58" w:rsidRDefault="00D9272B" w14:paraId="7986447B" w14:textId="7F6AAAEB">
      <w:pPr>
        <w:pStyle w:val="ListParagraph"/>
        <w:numPr>
          <w:ilvl w:val="0"/>
          <w:numId w:val="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broke out</w:t>
      </w:r>
    </w:p>
    <w:p w:rsidR="00D9272B" w:rsidP="00E57F58" w:rsidRDefault="00D9272B" w14:paraId="3A2BEBB6" w14:textId="1B3A8C91">
      <w:pPr>
        <w:pStyle w:val="ListParagraph"/>
        <w:numPr>
          <w:ilvl w:val="0"/>
          <w:numId w:val="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broke up</w:t>
      </w:r>
    </w:p>
    <w:p w:rsidR="00D9272B" w:rsidP="00E57F58" w:rsidRDefault="00D9272B" w14:paraId="2F74BCD3" w14:textId="49B8E560">
      <w:pPr>
        <w:pStyle w:val="ListParagraph"/>
        <w:numPr>
          <w:ilvl w:val="0"/>
          <w:numId w:val="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 replacement needed</w:t>
      </w:r>
    </w:p>
    <w:p w:rsidR="00D9272B" w:rsidP="00D9272B" w:rsidRDefault="00D9272B" w14:paraId="5544780E" w14:textId="3A590C9D">
      <w:pPr>
        <w:rPr>
          <w:rFonts w:asciiTheme="minorHAnsi" w:hAnsiTheme="minorHAnsi" w:cstheme="minorHAnsi"/>
        </w:rPr>
      </w:pPr>
    </w:p>
    <w:p w:rsidR="00B46F2A" w:rsidP="004500EB" w:rsidRDefault="00D9272B" w14:paraId="31DEEAB6" w14:textId="4E5F9E57">
      <w:pPr>
        <w:rPr>
          <w:rFonts w:asciiTheme="minorHAnsi" w:hAnsiTheme="minorHAnsi" w:cstheme="minorHAnsi"/>
        </w:rPr>
      </w:pPr>
      <w:r w:rsidRPr="00D9272B">
        <w:rPr>
          <w:rFonts w:asciiTheme="minorHAnsi" w:hAnsiTheme="minorHAnsi" w:cstheme="minorHAnsi"/>
          <w:b/>
          <w:bCs/>
        </w:rPr>
        <w:t>Answer: b)</w:t>
      </w:r>
      <w:r>
        <w:rPr>
          <w:rFonts w:asciiTheme="minorHAnsi" w:hAnsiTheme="minorHAnsi" w:cstheme="minorHAnsi"/>
        </w:rPr>
        <w:t xml:space="preserve"> To ‘break down’ means to lose control of one’s emotions.</w:t>
      </w:r>
    </w:p>
    <w:p w:rsidRPr="00A8575F" w:rsidR="00A8575F" w:rsidP="004500EB" w:rsidRDefault="00A8575F" w14:paraId="454A5BCD" w14:textId="77777777">
      <w:pPr>
        <w:rPr>
          <w:rFonts w:asciiTheme="minorHAnsi" w:hAnsiTheme="minorHAnsi" w:cstheme="minorHAnsi"/>
        </w:rPr>
      </w:pPr>
    </w:p>
    <w:p w:rsidR="004D7F76" w:rsidP="004D7F76" w:rsidRDefault="004D7F76" w14:paraId="4301F2CA" w14:textId="28632A80">
      <w:pPr>
        <w:pStyle w:val="Heading2"/>
        <w:rPr>
          <w:color w:val="0070C0"/>
          <w:sz w:val="32"/>
          <w:szCs w:val="32"/>
        </w:rPr>
      </w:pPr>
      <w:r w:rsidRPr="001C1885">
        <w:rPr>
          <w:color w:val="0070C0"/>
          <w:sz w:val="32"/>
          <w:szCs w:val="32"/>
        </w:rPr>
        <w:lastRenderedPageBreak/>
        <w:t>Type</w:t>
      </w:r>
      <w:r>
        <w:rPr>
          <w:color w:val="0070C0"/>
          <w:sz w:val="32"/>
          <w:szCs w:val="32"/>
        </w:rPr>
        <w:t xml:space="preserve"> 2</w:t>
      </w:r>
    </w:p>
    <w:p w:rsidRPr="008258EC" w:rsidR="00101FBB" w:rsidP="00101FBB" w:rsidRDefault="00101FBB" w14:paraId="73DD9DE0" w14:textId="0DCC3E50">
      <w:pPr>
        <w:rPr>
          <w:rFonts w:asciiTheme="minorHAnsi" w:hAnsiTheme="minorHAnsi" w:cstheme="minorHAnsi"/>
        </w:rPr>
      </w:pPr>
      <w:r w:rsidRPr="008258EC">
        <w:rPr>
          <w:rFonts w:asciiTheme="minorHAnsi" w:hAnsiTheme="minorHAnsi" w:cstheme="minorHAnsi"/>
        </w:rPr>
        <w:t>A sentence will be given with three or four alternatives which c</w:t>
      </w:r>
      <w:r>
        <w:rPr>
          <w:rFonts w:asciiTheme="minorHAnsi" w:hAnsiTheme="minorHAnsi" w:cstheme="minorHAnsi"/>
        </w:rPr>
        <w:t>ould replace</w:t>
      </w:r>
      <w:r w:rsidRPr="008258EC">
        <w:rPr>
          <w:rFonts w:asciiTheme="minorHAnsi" w:hAnsiTheme="minorHAnsi" w:cstheme="minorHAnsi"/>
        </w:rPr>
        <w:t xml:space="preserve"> the erro</w:t>
      </w:r>
      <w:r>
        <w:rPr>
          <w:rFonts w:asciiTheme="minorHAnsi" w:hAnsiTheme="minorHAnsi" w:cstheme="minorHAnsi"/>
        </w:rPr>
        <w:t>neous phrase</w:t>
      </w:r>
      <w:r w:rsidRPr="008258EC">
        <w:rPr>
          <w:rFonts w:asciiTheme="minorHAnsi" w:hAnsiTheme="minorHAnsi" w:cstheme="minorHAnsi"/>
        </w:rPr>
        <w:t>. You will have to choose the alternative(s)</w:t>
      </w:r>
      <w:r>
        <w:rPr>
          <w:rFonts w:asciiTheme="minorHAnsi" w:hAnsiTheme="minorHAnsi" w:cstheme="minorHAnsi"/>
        </w:rPr>
        <w:t>.</w:t>
      </w:r>
    </w:p>
    <w:p w:rsidR="00DC50E0" w:rsidP="00DC50E0" w:rsidRDefault="00DC50E0" w14:paraId="26B5930F" w14:textId="6C95C861">
      <w:pPr>
        <w:rPr>
          <w:rFonts w:asciiTheme="minorHAnsi" w:hAnsiTheme="minorHAnsi" w:cstheme="minorHAnsi"/>
        </w:rPr>
      </w:pPr>
    </w:p>
    <w:p w:rsidR="00E10E42" w:rsidP="00E10E42" w:rsidRDefault="00E7014E" w14:paraId="18E1FED7" w14:textId="30C81D5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Q.1) </w:t>
      </w:r>
      <w:r w:rsidRPr="00E10E42" w:rsidR="00E10E42">
        <w:rPr>
          <w:rFonts w:asciiTheme="minorHAnsi" w:hAnsiTheme="minorHAnsi" w:cstheme="minorHAnsi"/>
        </w:rPr>
        <w:t xml:space="preserve">Millions of Germans </w:t>
      </w:r>
      <w:r w:rsidRPr="00E10E42" w:rsidR="00E10E42">
        <w:rPr>
          <w:rFonts w:asciiTheme="minorHAnsi" w:hAnsiTheme="minorHAnsi" w:cstheme="minorHAnsi"/>
          <w:b/>
          <w:bCs/>
        </w:rPr>
        <w:t>emigrated to America from Europe</w:t>
      </w:r>
      <w:r w:rsidR="00E10E42">
        <w:rPr>
          <w:rFonts w:asciiTheme="minorHAnsi" w:hAnsiTheme="minorHAnsi" w:cstheme="minorHAnsi"/>
        </w:rPr>
        <w:t xml:space="preserve"> </w:t>
      </w:r>
      <w:r w:rsidRPr="00E10E42" w:rsidR="00E10E42">
        <w:rPr>
          <w:rFonts w:asciiTheme="minorHAnsi" w:hAnsiTheme="minorHAnsi" w:cstheme="minorHAnsi"/>
        </w:rPr>
        <w:t>in the 19th century.</w:t>
      </w:r>
    </w:p>
    <w:p w:rsidR="00E10E42" w:rsidP="00E10E42" w:rsidRDefault="00E10E42" w14:paraId="0D970167" w14:textId="77777777">
      <w:pPr>
        <w:rPr>
          <w:rFonts w:asciiTheme="minorHAnsi" w:hAnsiTheme="minorHAnsi" w:cstheme="minorHAnsi"/>
        </w:rPr>
      </w:pPr>
    </w:p>
    <w:p w:rsidR="00536828" w:rsidP="00E57F58" w:rsidRDefault="00E10E42" w14:paraId="262F431E" w14:textId="1DE1AB5A">
      <w:pPr>
        <w:pStyle w:val="ListParagraph"/>
        <w:numPr>
          <w:ilvl w:val="0"/>
          <w:numId w:val="6"/>
        </w:numPr>
        <w:rPr>
          <w:rFonts w:asciiTheme="minorHAnsi" w:hAnsiTheme="minorHAnsi" w:cstheme="minorHAnsi"/>
        </w:rPr>
      </w:pPr>
      <w:r w:rsidRPr="00E10E42">
        <w:rPr>
          <w:rFonts w:asciiTheme="minorHAnsi" w:hAnsiTheme="minorHAnsi" w:cstheme="minorHAnsi"/>
        </w:rPr>
        <w:t xml:space="preserve">emigrated from Europe to America </w:t>
      </w:r>
    </w:p>
    <w:p w:rsidR="00C768F6" w:rsidP="00E57F58" w:rsidRDefault="00C768F6" w14:paraId="75775FF4" w14:textId="6B5CA887">
      <w:pPr>
        <w:pStyle w:val="ListParagraph"/>
        <w:numPr>
          <w:ilvl w:val="0"/>
          <w:numId w:val="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immigrated from Europe to America</w:t>
      </w:r>
    </w:p>
    <w:p w:rsidR="00536828" w:rsidP="00E57F58" w:rsidRDefault="00536828" w14:paraId="017B526E" w14:textId="0FC1A609">
      <w:pPr>
        <w:pStyle w:val="ListParagraph"/>
        <w:numPr>
          <w:ilvl w:val="0"/>
          <w:numId w:val="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immigrated to </w:t>
      </w:r>
      <w:r w:rsidRPr="00536828">
        <w:rPr>
          <w:rFonts w:asciiTheme="minorHAnsi" w:hAnsiTheme="minorHAnsi" w:cstheme="minorHAnsi"/>
        </w:rPr>
        <w:t xml:space="preserve">America from </w:t>
      </w:r>
      <w:r w:rsidR="00E10E42">
        <w:rPr>
          <w:rFonts w:asciiTheme="minorHAnsi" w:hAnsiTheme="minorHAnsi" w:cstheme="minorHAnsi"/>
        </w:rPr>
        <w:t>Europe</w:t>
      </w:r>
    </w:p>
    <w:p w:rsidR="00536828" w:rsidP="00536828" w:rsidRDefault="00536828" w14:paraId="002D5EBA" w14:textId="788CDAE9">
      <w:pPr>
        <w:pStyle w:val="ListParagraph"/>
        <w:rPr>
          <w:rFonts w:asciiTheme="minorHAnsi" w:hAnsiTheme="minorHAnsi" w:cstheme="minorHAnsi"/>
        </w:rPr>
      </w:pPr>
    </w:p>
    <w:p w:rsidR="00536828" w:rsidP="00E57F58" w:rsidRDefault="00536828" w14:paraId="31CBF543" w14:textId="4A68CD3B">
      <w:pPr>
        <w:pStyle w:val="ListParagraph"/>
        <w:numPr>
          <w:ilvl w:val="0"/>
          <w:numId w:val="7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Only I</w:t>
      </w:r>
    </w:p>
    <w:p w:rsidR="00536828" w:rsidP="00E57F58" w:rsidRDefault="00536828" w14:paraId="31962CD2" w14:textId="476D517A">
      <w:pPr>
        <w:pStyle w:val="ListParagraph"/>
        <w:numPr>
          <w:ilvl w:val="0"/>
          <w:numId w:val="7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Only I</w:t>
      </w:r>
      <w:r w:rsidR="00E10E42">
        <w:rPr>
          <w:rFonts w:asciiTheme="minorHAnsi" w:hAnsiTheme="minorHAnsi" w:cstheme="minorHAnsi"/>
        </w:rPr>
        <w:t xml:space="preserve"> and II</w:t>
      </w:r>
    </w:p>
    <w:p w:rsidR="00536828" w:rsidP="00E57F58" w:rsidRDefault="00536828" w14:paraId="6C3DB104" w14:textId="19B1141C">
      <w:pPr>
        <w:pStyle w:val="ListParagraph"/>
        <w:numPr>
          <w:ilvl w:val="0"/>
          <w:numId w:val="7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Only </w:t>
      </w:r>
      <w:r w:rsidR="00E10E42">
        <w:rPr>
          <w:rFonts w:asciiTheme="minorHAnsi" w:hAnsiTheme="minorHAnsi" w:cstheme="minorHAnsi"/>
        </w:rPr>
        <w:t>II</w:t>
      </w:r>
    </w:p>
    <w:p w:rsidR="00E10E42" w:rsidP="00E57F58" w:rsidRDefault="00E10E42" w14:paraId="395D2B99" w14:textId="2AEB5C91">
      <w:pPr>
        <w:pStyle w:val="ListParagraph"/>
        <w:numPr>
          <w:ilvl w:val="0"/>
          <w:numId w:val="7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Only III</w:t>
      </w:r>
    </w:p>
    <w:p w:rsidR="00E10E42" w:rsidP="00E57F58" w:rsidRDefault="00E10E42" w14:paraId="546181A1" w14:textId="224AFF18">
      <w:pPr>
        <w:pStyle w:val="ListParagraph"/>
        <w:numPr>
          <w:ilvl w:val="0"/>
          <w:numId w:val="7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Only I and III</w:t>
      </w:r>
    </w:p>
    <w:p w:rsidR="00E10E42" w:rsidP="00E10E42" w:rsidRDefault="00E10E42" w14:paraId="3228FC15" w14:textId="37A1B640">
      <w:pPr>
        <w:rPr>
          <w:rFonts w:asciiTheme="minorHAnsi" w:hAnsiTheme="minorHAnsi" w:cstheme="minorHAnsi"/>
        </w:rPr>
      </w:pPr>
    </w:p>
    <w:p w:rsidR="00E7014E" w:rsidP="00DC50E0" w:rsidRDefault="00E10E42" w14:paraId="493531E4" w14:textId="783AFD6A">
      <w:pPr>
        <w:rPr>
          <w:rFonts w:asciiTheme="minorHAnsi" w:hAnsiTheme="minorHAnsi" w:cstheme="minorHAnsi"/>
        </w:rPr>
      </w:pPr>
      <w:r w:rsidRPr="00C768F6">
        <w:rPr>
          <w:rFonts w:asciiTheme="minorHAnsi" w:hAnsiTheme="minorHAnsi" w:cstheme="minorHAnsi"/>
          <w:b/>
          <w:bCs/>
        </w:rPr>
        <w:t xml:space="preserve">Answer: </w:t>
      </w:r>
      <w:r w:rsidRPr="00C768F6" w:rsidR="00C768F6">
        <w:rPr>
          <w:rFonts w:asciiTheme="minorHAnsi" w:hAnsiTheme="minorHAnsi" w:cstheme="minorHAnsi"/>
          <w:b/>
          <w:bCs/>
        </w:rPr>
        <w:t>e)</w:t>
      </w:r>
      <w:r w:rsidR="00C768F6">
        <w:rPr>
          <w:rFonts w:asciiTheme="minorHAnsi" w:hAnsiTheme="minorHAnsi" w:cstheme="minorHAnsi"/>
        </w:rPr>
        <w:t xml:space="preserve"> ‘Emigrate’ means ‘to move from one place’. ‘Immigrate’ means ‘to move to another place’. ‘Emigrated’ is followed by ‘from’ and ‘immigrated’ is followed by ‘to’.</w:t>
      </w:r>
    </w:p>
    <w:p w:rsidR="001E3239" w:rsidP="00DC50E0" w:rsidRDefault="001E3239" w14:paraId="0A18B7C8" w14:textId="714F3943">
      <w:pPr>
        <w:rPr>
          <w:rFonts w:asciiTheme="minorHAnsi" w:hAnsiTheme="minorHAnsi" w:cstheme="minorHAnsi"/>
        </w:rPr>
      </w:pPr>
    </w:p>
    <w:p w:rsidR="00F902AA" w:rsidP="00F902AA" w:rsidRDefault="001E3239" w14:paraId="76057FFE" w14:textId="4AF142B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Q.2) </w:t>
      </w:r>
      <w:r w:rsidR="00F902AA">
        <w:rPr>
          <w:rFonts w:asciiTheme="minorHAnsi" w:hAnsiTheme="minorHAnsi" w:cstheme="minorHAnsi"/>
        </w:rPr>
        <w:t xml:space="preserve">He was prescribed some medication </w:t>
      </w:r>
      <w:r w:rsidRPr="00BE6828" w:rsidR="00F902AA">
        <w:rPr>
          <w:rFonts w:asciiTheme="minorHAnsi" w:hAnsiTheme="minorHAnsi" w:cstheme="minorHAnsi"/>
          <w:b/>
          <w:bCs/>
        </w:rPr>
        <w:t>which both helped him with</w:t>
      </w:r>
      <w:r w:rsidR="00F902AA">
        <w:rPr>
          <w:rFonts w:asciiTheme="minorHAnsi" w:hAnsiTheme="minorHAnsi" w:cstheme="minorHAnsi"/>
        </w:rPr>
        <w:t xml:space="preserve"> anxiety and depression.</w:t>
      </w:r>
    </w:p>
    <w:p w:rsidR="00F902AA" w:rsidP="00F902AA" w:rsidRDefault="00F902AA" w14:paraId="4C0C28FC" w14:textId="2E6C94DC">
      <w:pPr>
        <w:rPr>
          <w:rFonts w:asciiTheme="minorHAnsi" w:hAnsiTheme="minorHAnsi" w:cstheme="minorHAnsi"/>
        </w:rPr>
      </w:pPr>
    </w:p>
    <w:p w:rsidRPr="00445C3C" w:rsidR="00332964" w:rsidP="00E57F58" w:rsidRDefault="00332964" w14:paraId="16A94418" w14:textId="77777777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which helped him with both</w:t>
      </w:r>
    </w:p>
    <w:p w:rsidR="00332964" w:rsidP="00E57F58" w:rsidRDefault="00332964" w14:paraId="7DFD9A3E" w14:textId="77777777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which helped him both with</w:t>
      </w:r>
    </w:p>
    <w:p w:rsidR="00332964" w:rsidP="00E57F58" w:rsidRDefault="00332964" w14:paraId="46E5E5E9" w14:textId="77777777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both of which helped him with</w:t>
      </w:r>
    </w:p>
    <w:p w:rsidRPr="00332964" w:rsidR="00332964" w:rsidP="00332964" w:rsidRDefault="00332964" w14:paraId="16978222" w14:textId="77777777">
      <w:pPr>
        <w:pStyle w:val="ListParagraph"/>
        <w:rPr>
          <w:rFonts w:asciiTheme="minorHAnsi" w:hAnsiTheme="minorHAnsi" w:cstheme="minorHAnsi"/>
        </w:rPr>
      </w:pPr>
    </w:p>
    <w:p w:rsidR="00F902AA" w:rsidP="00E57F58" w:rsidRDefault="00332964" w14:paraId="72465C70" w14:textId="1EDC9353">
      <w:pPr>
        <w:pStyle w:val="ListParagraph"/>
        <w:numPr>
          <w:ilvl w:val="0"/>
          <w:numId w:val="1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Only I</w:t>
      </w:r>
    </w:p>
    <w:p w:rsidR="00332964" w:rsidP="00E57F58" w:rsidRDefault="00332964" w14:paraId="0F0C8AEE" w14:textId="76FA4EB1">
      <w:pPr>
        <w:pStyle w:val="ListParagraph"/>
        <w:numPr>
          <w:ilvl w:val="0"/>
          <w:numId w:val="1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Only I and II</w:t>
      </w:r>
    </w:p>
    <w:p w:rsidR="00332964" w:rsidP="00E57F58" w:rsidRDefault="00332964" w14:paraId="7BA9E424" w14:textId="3A7F0041">
      <w:pPr>
        <w:pStyle w:val="ListParagraph"/>
        <w:numPr>
          <w:ilvl w:val="0"/>
          <w:numId w:val="1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Only II</w:t>
      </w:r>
    </w:p>
    <w:p w:rsidR="00332964" w:rsidP="00E57F58" w:rsidRDefault="00332964" w14:paraId="35398A44" w14:textId="3186BFD0">
      <w:pPr>
        <w:pStyle w:val="ListParagraph"/>
        <w:numPr>
          <w:ilvl w:val="0"/>
          <w:numId w:val="1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Only III</w:t>
      </w:r>
    </w:p>
    <w:p w:rsidR="00332964" w:rsidP="00E57F58" w:rsidRDefault="00332964" w14:paraId="19796C3A" w14:textId="1D01CEF5">
      <w:pPr>
        <w:pStyle w:val="ListParagraph"/>
        <w:numPr>
          <w:ilvl w:val="0"/>
          <w:numId w:val="1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 replacement required</w:t>
      </w:r>
    </w:p>
    <w:p w:rsidRPr="00332964" w:rsidR="00332964" w:rsidP="00332964" w:rsidRDefault="00332964" w14:paraId="696D4233" w14:textId="77777777">
      <w:pPr>
        <w:pStyle w:val="ListParagraph"/>
        <w:ind w:left="1080"/>
        <w:rPr>
          <w:rFonts w:asciiTheme="minorHAnsi" w:hAnsiTheme="minorHAnsi" w:cstheme="minorHAnsi"/>
        </w:rPr>
      </w:pPr>
    </w:p>
    <w:p w:rsidR="00F902AA" w:rsidP="00F902AA" w:rsidRDefault="00F902AA" w14:paraId="10553B56" w14:textId="21ED7994">
      <w:pPr>
        <w:rPr>
          <w:rFonts w:asciiTheme="minorHAnsi" w:hAnsiTheme="minorHAnsi" w:cstheme="minorHAnsi"/>
        </w:rPr>
      </w:pPr>
      <w:r w:rsidRPr="00AC375C">
        <w:rPr>
          <w:rFonts w:asciiTheme="minorHAnsi" w:hAnsiTheme="minorHAnsi" w:cstheme="minorHAnsi"/>
          <w:b/>
          <w:bCs/>
        </w:rPr>
        <w:t>Answer: a)</w:t>
      </w:r>
      <w:r>
        <w:rPr>
          <w:rFonts w:asciiTheme="minorHAnsi" w:hAnsiTheme="minorHAnsi" w:cstheme="minorHAnsi"/>
        </w:rPr>
        <w:t xml:space="preserve"> </w:t>
      </w:r>
      <w:r w:rsidRPr="00AC375C">
        <w:rPr>
          <w:rFonts w:asciiTheme="minorHAnsi" w:hAnsiTheme="minorHAnsi" w:cstheme="minorHAnsi"/>
        </w:rPr>
        <w:t xml:space="preserve">The placement of "both" in </w:t>
      </w:r>
      <w:r>
        <w:rPr>
          <w:rFonts w:asciiTheme="minorHAnsi" w:hAnsiTheme="minorHAnsi" w:cstheme="minorHAnsi"/>
        </w:rPr>
        <w:t>the highlighted phrase is</w:t>
      </w:r>
      <w:r w:rsidRPr="00AC375C">
        <w:rPr>
          <w:rFonts w:asciiTheme="minorHAnsi" w:hAnsiTheme="minorHAnsi" w:cstheme="minorHAnsi"/>
        </w:rPr>
        <w:t xml:space="preserve"> confusing and awkward</w:t>
      </w:r>
      <w:r>
        <w:rPr>
          <w:rFonts w:asciiTheme="minorHAnsi" w:hAnsiTheme="minorHAnsi" w:cstheme="minorHAnsi"/>
        </w:rPr>
        <w:t xml:space="preserve">. It should be placed </w:t>
      </w:r>
      <w:r w:rsidRPr="00AC375C">
        <w:rPr>
          <w:rFonts w:asciiTheme="minorHAnsi" w:hAnsiTheme="minorHAnsi" w:cstheme="minorHAnsi"/>
        </w:rPr>
        <w:t>nearer to the two things it joins together</w:t>
      </w:r>
      <w:r>
        <w:rPr>
          <w:rFonts w:asciiTheme="minorHAnsi" w:hAnsiTheme="minorHAnsi" w:cstheme="minorHAnsi"/>
        </w:rPr>
        <w:t>.</w:t>
      </w:r>
    </w:p>
    <w:p w:rsidR="00623237" w:rsidP="00F902AA" w:rsidRDefault="00623237" w14:paraId="2E5DE574" w14:textId="63385FF1">
      <w:pPr>
        <w:rPr>
          <w:rFonts w:asciiTheme="minorHAnsi" w:hAnsiTheme="minorHAnsi" w:cstheme="minorHAnsi"/>
        </w:rPr>
      </w:pPr>
    </w:p>
    <w:p w:rsidR="00623237" w:rsidP="00F902AA" w:rsidRDefault="00623237" w14:paraId="04C5815D" w14:textId="06EF3BD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Q.3) </w:t>
      </w:r>
      <w:r w:rsidRPr="0013429D" w:rsidR="0013429D">
        <w:rPr>
          <w:rFonts w:asciiTheme="minorHAnsi" w:hAnsiTheme="minorHAnsi" w:cstheme="minorHAnsi"/>
        </w:rPr>
        <w:t xml:space="preserve">Such partial competition, with the discrimination it involves, </w:t>
      </w:r>
      <w:r w:rsidR="008A36B9">
        <w:rPr>
          <w:rFonts w:asciiTheme="minorHAnsi" w:hAnsiTheme="minorHAnsi" w:cstheme="minorHAnsi"/>
        </w:rPr>
        <w:t xml:space="preserve">is </w:t>
      </w:r>
      <w:r w:rsidRPr="0013429D" w:rsidR="0013429D">
        <w:rPr>
          <w:rFonts w:asciiTheme="minorHAnsi" w:hAnsiTheme="minorHAnsi" w:cstheme="minorHAnsi"/>
          <w:b/>
          <w:bCs/>
        </w:rPr>
        <w:t>able to be</w:t>
      </w:r>
      <w:r w:rsidRPr="0013429D" w:rsidR="0013429D">
        <w:rPr>
          <w:rFonts w:asciiTheme="minorHAnsi" w:hAnsiTheme="minorHAnsi" w:cstheme="minorHAnsi"/>
        </w:rPr>
        <w:t xml:space="preserve"> </w:t>
      </w:r>
      <w:r w:rsidRPr="005D0EEC" w:rsidR="0013429D">
        <w:rPr>
          <w:rFonts w:asciiTheme="minorHAnsi" w:hAnsiTheme="minorHAnsi" w:cstheme="minorHAnsi"/>
          <w:b/>
          <w:bCs/>
        </w:rPr>
        <w:t>worse</w:t>
      </w:r>
      <w:r w:rsidRPr="0013429D" w:rsidR="0013429D">
        <w:rPr>
          <w:rFonts w:asciiTheme="minorHAnsi" w:hAnsiTheme="minorHAnsi" w:cstheme="minorHAnsi"/>
        </w:rPr>
        <w:t xml:space="preserve"> for the public than no competition at all.</w:t>
      </w:r>
    </w:p>
    <w:p w:rsidR="00435115" w:rsidRDefault="00435115" w14:paraId="3870ED3E" w14:textId="37C37DCC"/>
    <w:p w:rsidR="005D0EEC" w:rsidP="0013429D" w:rsidRDefault="005D0EEC" w14:paraId="42C449AA" w14:textId="7A4D545A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Able to be the worst</w:t>
      </w:r>
    </w:p>
    <w:p w:rsidR="0013429D" w:rsidP="0013429D" w:rsidRDefault="0013429D" w14:paraId="61BDDF5D" w14:textId="5B32B12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Liable </w:t>
      </w:r>
      <w:r w:rsidR="005D0EEC">
        <w:rPr>
          <w:rFonts w:asciiTheme="minorHAnsi" w:hAnsiTheme="minorHAnsi" w:cstheme="minorHAnsi"/>
        </w:rPr>
        <w:t>for being worse</w:t>
      </w:r>
    </w:p>
    <w:p w:rsidR="005D0EEC" w:rsidP="0013429D" w:rsidRDefault="005D0EEC" w14:paraId="17A98539" w14:textId="5C9A758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Liable to be worse</w:t>
      </w:r>
    </w:p>
    <w:p w:rsidR="004742FC" w:rsidP="0013429D" w:rsidRDefault="004742FC" w14:paraId="2C9B463C" w14:textId="534BC4A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Likely to be the worst</w:t>
      </w:r>
    </w:p>
    <w:p w:rsidR="00290B21" w:rsidP="00290B21" w:rsidRDefault="00290B21" w14:paraId="54A05018" w14:textId="7BB31F75">
      <w:pPr>
        <w:rPr>
          <w:rFonts w:asciiTheme="minorHAnsi" w:hAnsiTheme="minorHAnsi" w:cstheme="minorHAnsi"/>
        </w:rPr>
      </w:pPr>
    </w:p>
    <w:p w:rsidR="00290B21" w:rsidP="00290B21" w:rsidRDefault="00290B21" w14:paraId="21CACF88" w14:textId="78ED5FAA">
      <w:pPr>
        <w:pStyle w:val="ListParagraph"/>
        <w:numPr>
          <w:ilvl w:val="0"/>
          <w:numId w:val="1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Only I</w:t>
      </w:r>
    </w:p>
    <w:p w:rsidR="00290B21" w:rsidP="00290B21" w:rsidRDefault="00290B21" w14:paraId="457BEA27" w14:textId="4D5F1249">
      <w:pPr>
        <w:pStyle w:val="ListParagraph"/>
        <w:numPr>
          <w:ilvl w:val="0"/>
          <w:numId w:val="1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Only I and II</w:t>
      </w:r>
    </w:p>
    <w:p w:rsidR="00290B21" w:rsidP="00290B21" w:rsidRDefault="00290B21" w14:paraId="534D558E" w14:textId="17030AC5">
      <w:pPr>
        <w:pStyle w:val="ListParagraph"/>
        <w:numPr>
          <w:ilvl w:val="0"/>
          <w:numId w:val="1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Only III</w:t>
      </w:r>
    </w:p>
    <w:p w:rsidRPr="00290B21" w:rsidR="00290B21" w:rsidP="00290B21" w:rsidRDefault="00290B21" w14:paraId="6AC0F3EB" w14:textId="3D96D600">
      <w:pPr>
        <w:pStyle w:val="ListParagraph"/>
        <w:numPr>
          <w:ilvl w:val="0"/>
          <w:numId w:val="1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Only II</w:t>
      </w:r>
      <w:r w:rsidR="004742FC"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</w:rPr>
        <w:t xml:space="preserve"> and I</w:t>
      </w:r>
      <w:r w:rsidR="004742FC">
        <w:rPr>
          <w:rFonts w:asciiTheme="minorHAnsi" w:hAnsiTheme="minorHAnsi" w:cstheme="minorHAnsi"/>
        </w:rPr>
        <w:t>V</w:t>
      </w:r>
    </w:p>
    <w:p w:rsidR="00290B21" w:rsidP="00290B21" w:rsidRDefault="00290B21" w14:paraId="18191DEE" w14:textId="0713B214">
      <w:pPr>
        <w:pStyle w:val="ListParagraph"/>
        <w:numPr>
          <w:ilvl w:val="0"/>
          <w:numId w:val="1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 replacement required</w:t>
      </w:r>
    </w:p>
    <w:p w:rsidRPr="006E36FB" w:rsidR="006E36FB" w:rsidP="006E36FB" w:rsidRDefault="006E36FB" w14:paraId="5B6D70FA" w14:textId="1D902F87">
      <w:pPr>
        <w:rPr>
          <w:rFonts w:asciiTheme="minorHAnsi" w:hAnsiTheme="minorHAnsi" w:cstheme="minorHAnsi"/>
        </w:rPr>
      </w:pPr>
    </w:p>
    <w:p w:rsidRPr="00290B21" w:rsidR="00435115" w:rsidP="00290B21" w:rsidRDefault="00290B21" w14:paraId="5F4A24EF" w14:textId="2791299C">
      <w:pPr>
        <w:rPr>
          <w:rFonts w:asciiTheme="minorHAnsi" w:hAnsiTheme="minorHAnsi" w:cstheme="minorHAnsi"/>
        </w:rPr>
      </w:pPr>
      <w:r w:rsidRPr="00290B21">
        <w:rPr>
          <w:rFonts w:asciiTheme="minorHAnsi" w:hAnsiTheme="minorHAnsi" w:cstheme="minorHAnsi"/>
          <w:b/>
          <w:bCs/>
        </w:rPr>
        <w:t>Answer:</w:t>
      </w:r>
      <w:r>
        <w:rPr>
          <w:rFonts w:asciiTheme="minorHAnsi" w:hAnsiTheme="minorHAnsi" w:cstheme="minorHAnsi"/>
          <w:b/>
          <w:bCs/>
        </w:rPr>
        <w:t xml:space="preserve"> </w:t>
      </w:r>
      <w:r w:rsidRPr="00290B21">
        <w:rPr>
          <w:rFonts w:asciiTheme="minorHAnsi" w:hAnsiTheme="minorHAnsi" w:cstheme="minorHAnsi"/>
          <w:b/>
          <w:bCs/>
        </w:rPr>
        <w:t>c)</w:t>
      </w:r>
      <w:r>
        <w:rPr>
          <w:rFonts w:asciiTheme="minorHAnsi" w:hAnsiTheme="minorHAnsi" w:cstheme="minorHAnsi"/>
        </w:rPr>
        <w:t xml:space="preserve"> ‘Able to’ is contextually incorrect. The correct phrase is ‘liable to’, which means likely to. Also, ‘worst’ is incorrect since only two things are being compared.</w:t>
      </w:r>
    </w:p>
    <w:p w:rsidR="00435115" w:rsidRDefault="00435115" w14:paraId="3A77D49E" w14:textId="3F7C154D"/>
    <w:p w:rsidR="007852C4" w:rsidP="007852C4" w:rsidRDefault="006E36FB" w14:paraId="58DE2E2F" w14:textId="7777777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Q.4) </w:t>
      </w:r>
      <w:r w:rsidRPr="00AD356C" w:rsidR="007852C4">
        <w:rPr>
          <w:rFonts w:asciiTheme="minorHAnsi" w:hAnsiTheme="minorHAnsi" w:cstheme="minorHAnsi"/>
        </w:rPr>
        <w:t>The 51st edition of International Film Festival of Indi</w:t>
      </w:r>
      <w:r w:rsidR="007852C4">
        <w:rPr>
          <w:rFonts w:asciiTheme="minorHAnsi" w:hAnsiTheme="minorHAnsi" w:cstheme="minorHAnsi"/>
        </w:rPr>
        <w:t>a</w:t>
      </w:r>
      <w:r w:rsidRPr="00AD356C" w:rsidR="007852C4">
        <w:rPr>
          <w:rFonts w:asciiTheme="minorHAnsi" w:hAnsiTheme="minorHAnsi" w:cstheme="minorHAnsi"/>
        </w:rPr>
        <w:t xml:space="preserve"> announced its </w:t>
      </w:r>
      <w:r w:rsidR="007852C4">
        <w:rPr>
          <w:rFonts w:asciiTheme="minorHAnsi" w:hAnsiTheme="minorHAnsi" w:cstheme="minorHAnsi"/>
        </w:rPr>
        <w:t>i</w:t>
      </w:r>
      <w:r w:rsidRPr="00AD356C" w:rsidR="007852C4">
        <w:rPr>
          <w:rFonts w:asciiTheme="minorHAnsi" w:hAnsiTheme="minorHAnsi" w:cstheme="minorHAnsi"/>
        </w:rPr>
        <w:t xml:space="preserve">nternational </w:t>
      </w:r>
      <w:r w:rsidR="007852C4">
        <w:rPr>
          <w:rFonts w:asciiTheme="minorHAnsi" w:hAnsiTheme="minorHAnsi" w:cstheme="minorHAnsi"/>
        </w:rPr>
        <w:t>j</w:t>
      </w:r>
      <w:r w:rsidRPr="00AD356C" w:rsidR="007852C4">
        <w:rPr>
          <w:rFonts w:asciiTheme="minorHAnsi" w:hAnsiTheme="minorHAnsi" w:cstheme="minorHAnsi"/>
        </w:rPr>
        <w:t xml:space="preserve">ury </w:t>
      </w:r>
      <w:r w:rsidRPr="005D7D8C" w:rsidR="007852C4">
        <w:rPr>
          <w:rFonts w:asciiTheme="minorHAnsi" w:hAnsiTheme="minorHAnsi" w:cstheme="minorHAnsi"/>
          <w:b/>
          <w:bCs/>
        </w:rPr>
        <w:t>comprising imminent</w:t>
      </w:r>
      <w:r w:rsidR="007852C4">
        <w:rPr>
          <w:rFonts w:asciiTheme="minorHAnsi" w:hAnsiTheme="minorHAnsi" w:cstheme="minorHAnsi"/>
        </w:rPr>
        <w:t xml:space="preserve"> </w:t>
      </w:r>
      <w:r w:rsidRPr="005D7D8C" w:rsidR="007852C4">
        <w:rPr>
          <w:rFonts w:asciiTheme="minorHAnsi" w:hAnsiTheme="minorHAnsi" w:cstheme="minorHAnsi"/>
          <w:b/>
          <w:bCs/>
        </w:rPr>
        <w:t>filmmakers</w:t>
      </w:r>
      <w:r w:rsidRPr="00AD356C" w:rsidR="007852C4">
        <w:rPr>
          <w:rFonts w:asciiTheme="minorHAnsi" w:hAnsiTheme="minorHAnsi" w:cstheme="minorHAnsi"/>
        </w:rPr>
        <w:t xml:space="preserve"> from across the world.</w:t>
      </w:r>
    </w:p>
    <w:p w:rsidR="006E36FB" w:rsidRDefault="006E36FB" w14:paraId="1649FAD9" w14:textId="1760A05E">
      <w:pPr>
        <w:rPr>
          <w:rFonts w:asciiTheme="minorHAnsi" w:hAnsiTheme="minorHAnsi" w:cstheme="minorHAnsi"/>
        </w:rPr>
      </w:pPr>
    </w:p>
    <w:p w:rsidRPr="007852C4" w:rsidR="007852C4" w:rsidP="007852C4" w:rsidRDefault="007852C4" w14:paraId="7E787AC5" w14:textId="17F2E23B">
      <w:pPr>
        <w:pStyle w:val="ListParagraph"/>
        <w:numPr>
          <w:ilvl w:val="0"/>
          <w:numId w:val="1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comprising of </w:t>
      </w:r>
      <w:r w:rsidRPr="005D7D8C">
        <w:rPr>
          <w:rFonts w:asciiTheme="minorHAnsi" w:hAnsiTheme="minorHAnsi" w:cstheme="minorHAnsi"/>
        </w:rPr>
        <w:t>imminent</w:t>
      </w:r>
      <w:r w:rsidRPr="005D7D8C">
        <w:t xml:space="preserve"> </w:t>
      </w:r>
      <w:r w:rsidRPr="005D7D8C">
        <w:rPr>
          <w:rFonts w:asciiTheme="minorHAnsi" w:hAnsiTheme="minorHAnsi" w:cstheme="minorHAnsi"/>
        </w:rPr>
        <w:t>filmmakers</w:t>
      </w:r>
    </w:p>
    <w:p w:rsidR="007852C4" w:rsidP="007852C4" w:rsidRDefault="007852C4" w14:paraId="5550430E" w14:textId="6453D0A7">
      <w:pPr>
        <w:pStyle w:val="ListParagraph"/>
        <w:numPr>
          <w:ilvl w:val="0"/>
          <w:numId w:val="16"/>
        </w:numPr>
        <w:rPr>
          <w:rFonts w:asciiTheme="minorHAnsi" w:hAnsiTheme="minorHAnsi" w:cstheme="minorHAnsi"/>
        </w:rPr>
      </w:pPr>
      <w:r w:rsidRPr="005D7D8C">
        <w:rPr>
          <w:rFonts w:asciiTheme="minorHAnsi" w:hAnsiTheme="minorHAnsi" w:cstheme="minorHAnsi"/>
        </w:rPr>
        <w:t xml:space="preserve">comprising </w:t>
      </w:r>
      <w:r>
        <w:rPr>
          <w:rFonts w:asciiTheme="minorHAnsi" w:hAnsiTheme="minorHAnsi" w:cstheme="minorHAnsi"/>
        </w:rPr>
        <w:t>e</w:t>
      </w:r>
      <w:r w:rsidRPr="005D7D8C">
        <w:rPr>
          <w:rFonts w:asciiTheme="minorHAnsi" w:hAnsiTheme="minorHAnsi" w:cstheme="minorHAnsi"/>
        </w:rPr>
        <w:t>minent</w:t>
      </w:r>
      <w:r w:rsidRPr="005D7D8C">
        <w:t xml:space="preserve"> </w:t>
      </w:r>
      <w:r w:rsidRPr="005D7D8C">
        <w:rPr>
          <w:rFonts w:asciiTheme="minorHAnsi" w:hAnsiTheme="minorHAnsi" w:cstheme="minorHAnsi"/>
        </w:rPr>
        <w:t>filmmakers</w:t>
      </w:r>
    </w:p>
    <w:p w:rsidRPr="005D7D8C" w:rsidR="007852C4" w:rsidP="007852C4" w:rsidRDefault="007852C4" w14:paraId="55BBD6EA" w14:textId="77777777">
      <w:pPr>
        <w:pStyle w:val="ListParagraph"/>
        <w:numPr>
          <w:ilvl w:val="0"/>
          <w:numId w:val="16"/>
        </w:numPr>
        <w:rPr>
          <w:rFonts w:asciiTheme="minorHAnsi" w:hAnsiTheme="minorHAnsi" w:cstheme="minorHAnsi"/>
        </w:rPr>
      </w:pPr>
      <w:r w:rsidRPr="005D7D8C">
        <w:rPr>
          <w:rFonts w:asciiTheme="minorHAnsi" w:hAnsiTheme="minorHAnsi" w:cstheme="minorHAnsi"/>
        </w:rPr>
        <w:t>comprising of eminent</w:t>
      </w:r>
      <w:r w:rsidRPr="005D7D8C">
        <w:t xml:space="preserve"> </w:t>
      </w:r>
      <w:r w:rsidRPr="005D7D8C">
        <w:rPr>
          <w:rFonts w:asciiTheme="minorHAnsi" w:hAnsiTheme="minorHAnsi" w:cstheme="minorHAnsi"/>
        </w:rPr>
        <w:t>filmmakers</w:t>
      </w:r>
    </w:p>
    <w:p w:rsidR="007852C4" w:rsidP="007852C4" w:rsidRDefault="007852C4" w14:paraId="70F4F1A4" w14:textId="20C17A02">
      <w:pPr>
        <w:rPr>
          <w:rFonts w:asciiTheme="minorHAnsi" w:hAnsiTheme="minorHAnsi" w:cstheme="minorHAnsi"/>
        </w:rPr>
      </w:pPr>
    </w:p>
    <w:p w:rsidR="007852C4" w:rsidP="007852C4" w:rsidRDefault="007852C4" w14:paraId="3972751F" w14:textId="13D83B21">
      <w:pPr>
        <w:pStyle w:val="ListParagraph"/>
        <w:numPr>
          <w:ilvl w:val="0"/>
          <w:numId w:val="18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Only III</w:t>
      </w:r>
    </w:p>
    <w:p w:rsidR="007852C4" w:rsidP="007852C4" w:rsidRDefault="007852C4" w14:paraId="69610D58" w14:textId="55792291">
      <w:pPr>
        <w:pStyle w:val="ListParagraph"/>
        <w:numPr>
          <w:ilvl w:val="0"/>
          <w:numId w:val="18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Only I</w:t>
      </w:r>
    </w:p>
    <w:p w:rsidR="007852C4" w:rsidP="007852C4" w:rsidRDefault="007852C4" w14:paraId="232FEC0B" w14:textId="326DDDA8">
      <w:pPr>
        <w:pStyle w:val="ListParagraph"/>
        <w:numPr>
          <w:ilvl w:val="0"/>
          <w:numId w:val="18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Only II and III</w:t>
      </w:r>
    </w:p>
    <w:p w:rsidR="007852C4" w:rsidP="007852C4" w:rsidRDefault="007852C4" w14:paraId="3BDD53FE" w14:textId="511A86A0">
      <w:pPr>
        <w:pStyle w:val="ListParagraph"/>
        <w:numPr>
          <w:ilvl w:val="0"/>
          <w:numId w:val="18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Only II</w:t>
      </w:r>
    </w:p>
    <w:p w:rsidR="007852C4" w:rsidP="007852C4" w:rsidRDefault="007852C4" w14:paraId="5EB70214" w14:textId="77777777">
      <w:pPr>
        <w:pStyle w:val="ListParagraph"/>
        <w:numPr>
          <w:ilvl w:val="0"/>
          <w:numId w:val="18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 replacement required</w:t>
      </w:r>
    </w:p>
    <w:p w:rsidR="00435115" w:rsidRDefault="00435115" w14:paraId="22248B8A" w14:textId="4754E961"/>
    <w:p w:rsidR="007852C4" w:rsidP="007852C4" w:rsidRDefault="007852C4" w14:paraId="3C8515FF" w14:textId="2CF0F69D">
      <w:pPr>
        <w:rPr>
          <w:rFonts w:asciiTheme="minorHAnsi" w:hAnsiTheme="minorHAnsi" w:cstheme="minorHAnsi"/>
        </w:rPr>
      </w:pPr>
      <w:r w:rsidRPr="00756D21">
        <w:rPr>
          <w:rFonts w:asciiTheme="minorHAnsi" w:hAnsiTheme="minorHAnsi" w:cstheme="minorHAnsi"/>
          <w:b/>
          <w:bCs/>
        </w:rPr>
        <w:t xml:space="preserve">Answer: </w:t>
      </w:r>
      <w:r w:rsidR="008A36B9">
        <w:rPr>
          <w:rFonts w:asciiTheme="minorHAnsi" w:hAnsiTheme="minorHAnsi" w:cstheme="minorHAnsi"/>
          <w:b/>
          <w:bCs/>
        </w:rPr>
        <w:t>d</w:t>
      </w:r>
      <w:r w:rsidRPr="00756D21">
        <w:rPr>
          <w:rFonts w:asciiTheme="minorHAnsi" w:hAnsiTheme="minorHAnsi" w:cstheme="minorHAnsi"/>
          <w:b/>
          <w:bCs/>
        </w:rPr>
        <w:t>)</w:t>
      </w:r>
      <w:r>
        <w:rPr>
          <w:rFonts w:asciiTheme="minorHAnsi" w:hAnsiTheme="minorHAnsi" w:cstheme="minorHAnsi"/>
        </w:rPr>
        <w:t xml:space="preserve"> ‘Comprise’ means ‘consist of’. Hence, ‘comprise of’ is redundant. </w:t>
      </w:r>
    </w:p>
    <w:p w:rsidR="007852C4" w:rsidP="007852C4" w:rsidRDefault="007852C4" w14:paraId="58A9A69C" w14:textId="7777777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‘Eminent’ means well-known and ‘imminent’ means about to happen.</w:t>
      </w:r>
    </w:p>
    <w:p w:rsidR="007852C4" w:rsidRDefault="007852C4" w14:paraId="1F8A041C" w14:textId="6CE82CFF"/>
    <w:p w:rsidR="007852C4" w:rsidRDefault="007852C4" w14:paraId="22132E0C" w14:textId="0D2BC52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Q.5) </w:t>
      </w:r>
      <w:r w:rsidR="004742FC">
        <w:rPr>
          <w:rFonts w:asciiTheme="minorHAnsi" w:hAnsiTheme="minorHAnsi" w:cstheme="minorHAnsi"/>
        </w:rPr>
        <w:t>Although the</w:t>
      </w:r>
      <w:r w:rsidRPr="005529BD" w:rsidR="005529BD">
        <w:rPr>
          <w:rFonts w:asciiTheme="minorHAnsi" w:hAnsiTheme="minorHAnsi" w:cstheme="minorHAnsi"/>
        </w:rPr>
        <w:t xml:space="preserve"> </w:t>
      </w:r>
      <w:r w:rsidRPr="00F35058" w:rsidR="005529BD">
        <w:rPr>
          <w:rFonts w:asciiTheme="minorHAnsi" w:hAnsiTheme="minorHAnsi" w:cstheme="minorHAnsi"/>
        </w:rPr>
        <w:t>new regulations</w:t>
      </w:r>
      <w:r w:rsidRPr="004742FC" w:rsidR="005529BD">
        <w:rPr>
          <w:rFonts w:asciiTheme="minorHAnsi" w:hAnsiTheme="minorHAnsi" w:cstheme="minorHAnsi"/>
          <w:b/>
          <w:bCs/>
        </w:rPr>
        <w:t xml:space="preserve"> are meant to curtail</w:t>
      </w:r>
      <w:r w:rsidRPr="005529BD" w:rsidR="005529BD">
        <w:rPr>
          <w:rFonts w:asciiTheme="minorHAnsi" w:hAnsiTheme="minorHAnsi" w:cstheme="minorHAnsi"/>
        </w:rPr>
        <w:t xml:space="preserve"> small-scale corruption, the loopholes present in the law created a sharp increase in crime.</w:t>
      </w:r>
    </w:p>
    <w:p w:rsidR="004742FC" w:rsidRDefault="004742FC" w14:paraId="633701AB" w14:textId="5047E62B">
      <w:pPr>
        <w:rPr>
          <w:rFonts w:asciiTheme="minorHAnsi" w:hAnsiTheme="minorHAnsi" w:cstheme="minorHAnsi"/>
        </w:rPr>
      </w:pPr>
    </w:p>
    <w:p w:rsidR="004742FC" w:rsidP="004742FC" w:rsidRDefault="004742FC" w14:paraId="7155F2C8" w14:textId="43135DE0">
      <w:pPr>
        <w:pStyle w:val="ListParagraph"/>
        <w:numPr>
          <w:ilvl w:val="0"/>
          <w:numId w:val="1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were meant to curtail</w:t>
      </w:r>
    </w:p>
    <w:p w:rsidR="004742FC" w:rsidP="004742FC" w:rsidRDefault="004742FC" w14:paraId="4421020F" w14:textId="350D720B">
      <w:pPr>
        <w:pStyle w:val="ListParagraph"/>
        <w:numPr>
          <w:ilvl w:val="0"/>
          <w:numId w:val="1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are meaning to curtail</w:t>
      </w:r>
    </w:p>
    <w:p w:rsidR="004742FC" w:rsidP="004742FC" w:rsidRDefault="004742FC" w14:paraId="6EEBF686" w14:textId="3A599906">
      <w:pPr>
        <w:pStyle w:val="ListParagraph"/>
        <w:numPr>
          <w:ilvl w:val="0"/>
          <w:numId w:val="1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have been meaning to curtail</w:t>
      </w:r>
    </w:p>
    <w:p w:rsidR="004560FA" w:rsidP="004742FC" w:rsidRDefault="004560FA" w14:paraId="0D813E98" w14:textId="180844E9">
      <w:pPr>
        <w:pStyle w:val="ListParagraph"/>
        <w:numPr>
          <w:ilvl w:val="0"/>
          <w:numId w:val="1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have meant to curtail</w:t>
      </w:r>
    </w:p>
    <w:p w:rsidR="004742FC" w:rsidP="004742FC" w:rsidRDefault="004742FC" w14:paraId="6834E28D" w14:textId="2206FC09">
      <w:pPr>
        <w:rPr>
          <w:rFonts w:asciiTheme="minorHAnsi" w:hAnsiTheme="minorHAnsi" w:cstheme="minorHAnsi"/>
        </w:rPr>
      </w:pPr>
    </w:p>
    <w:p w:rsidR="004742FC" w:rsidP="004742FC" w:rsidRDefault="004742FC" w14:paraId="00FFA45D" w14:textId="723EEBCF">
      <w:pPr>
        <w:pStyle w:val="ListParagraph"/>
        <w:numPr>
          <w:ilvl w:val="0"/>
          <w:numId w:val="2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Only II</w:t>
      </w:r>
    </w:p>
    <w:p w:rsidR="004742FC" w:rsidP="004742FC" w:rsidRDefault="004742FC" w14:paraId="72E96812" w14:textId="6986A6D8">
      <w:pPr>
        <w:pStyle w:val="ListParagraph"/>
        <w:numPr>
          <w:ilvl w:val="0"/>
          <w:numId w:val="2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Only </w:t>
      </w:r>
      <w:r w:rsidR="004560FA">
        <w:rPr>
          <w:rFonts w:asciiTheme="minorHAnsi" w:hAnsiTheme="minorHAnsi" w:cstheme="minorHAnsi"/>
        </w:rPr>
        <w:t>III</w:t>
      </w:r>
    </w:p>
    <w:p w:rsidR="004560FA" w:rsidP="004742FC" w:rsidRDefault="004560FA" w14:paraId="6DBB9BA9" w14:textId="14862762">
      <w:pPr>
        <w:pStyle w:val="ListParagraph"/>
        <w:numPr>
          <w:ilvl w:val="0"/>
          <w:numId w:val="2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Only IV</w:t>
      </w:r>
    </w:p>
    <w:p w:rsidR="004560FA" w:rsidP="004742FC" w:rsidRDefault="004560FA" w14:paraId="79A1A77A" w14:textId="42FF4FEB">
      <w:pPr>
        <w:pStyle w:val="ListParagraph"/>
        <w:numPr>
          <w:ilvl w:val="0"/>
          <w:numId w:val="2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Only I</w:t>
      </w:r>
    </w:p>
    <w:p w:rsidR="005164AD" w:rsidP="005164AD" w:rsidRDefault="005164AD" w14:paraId="2758E8F3" w14:textId="77777777">
      <w:pPr>
        <w:pStyle w:val="ListParagraph"/>
        <w:numPr>
          <w:ilvl w:val="0"/>
          <w:numId w:val="2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 replacement required</w:t>
      </w:r>
    </w:p>
    <w:p w:rsidR="004560FA" w:rsidP="004560FA" w:rsidRDefault="004560FA" w14:paraId="57A9D345" w14:textId="57E4E938">
      <w:pPr>
        <w:ind w:left="360"/>
        <w:rPr>
          <w:rFonts w:asciiTheme="minorHAnsi" w:hAnsiTheme="minorHAnsi" w:cstheme="minorHAnsi"/>
        </w:rPr>
      </w:pPr>
    </w:p>
    <w:p w:rsidR="004560FA" w:rsidP="004560FA" w:rsidRDefault="004560FA" w14:paraId="03D3E9EE" w14:textId="5E66163F">
      <w:pPr>
        <w:rPr>
          <w:rFonts w:asciiTheme="minorHAnsi" w:hAnsiTheme="minorHAnsi" w:cstheme="minorHAnsi"/>
        </w:rPr>
      </w:pPr>
      <w:r w:rsidRPr="00733462">
        <w:rPr>
          <w:rFonts w:asciiTheme="minorHAnsi" w:hAnsiTheme="minorHAnsi" w:cstheme="minorHAnsi"/>
          <w:b/>
          <w:bCs/>
        </w:rPr>
        <w:t>Answer: d)</w:t>
      </w:r>
      <w:r>
        <w:rPr>
          <w:rFonts w:asciiTheme="minorHAnsi" w:hAnsiTheme="minorHAnsi" w:cstheme="minorHAnsi"/>
        </w:rPr>
        <w:t xml:space="preserve"> </w:t>
      </w:r>
      <w:r w:rsidR="00733462">
        <w:rPr>
          <w:rFonts w:asciiTheme="minorHAnsi" w:hAnsiTheme="minorHAnsi" w:cstheme="minorHAnsi"/>
        </w:rPr>
        <w:t xml:space="preserve">Since </w:t>
      </w:r>
      <w:r w:rsidRPr="00733462" w:rsidR="00733462">
        <w:rPr>
          <w:rFonts w:asciiTheme="minorHAnsi" w:hAnsiTheme="minorHAnsi" w:cstheme="minorHAnsi"/>
        </w:rPr>
        <w:t xml:space="preserve">"created," is in the past tense, the verb "are," </w:t>
      </w:r>
      <w:r w:rsidR="00733462">
        <w:rPr>
          <w:rFonts w:asciiTheme="minorHAnsi" w:hAnsiTheme="minorHAnsi" w:cstheme="minorHAnsi"/>
        </w:rPr>
        <w:t>should also be</w:t>
      </w:r>
      <w:r w:rsidRPr="00733462" w:rsidR="00733462">
        <w:rPr>
          <w:rFonts w:asciiTheme="minorHAnsi" w:hAnsiTheme="minorHAnsi" w:cstheme="minorHAnsi"/>
        </w:rPr>
        <w:t xml:space="preserve"> in the p</w:t>
      </w:r>
      <w:r w:rsidR="00733462">
        <w:rPr>
          <w:rFonts w:asciiTheme="minorHAnsi" w:hAnsiTheme="minorHAnsi" w:cstheme="minorHAnsi"/>
        </w:rPr>
        <w:t>ast tense.</w:t>
      </w:r>
    </w:p>
    <w:p w:rsidR="00733462" w:rsidP="004560FA" w:rsidRDefault="00733462" w14:paraId="0D70673A" w14:textId="2C34C49C">
      <w:pPr>
        <w:rPr>
          <w:rFonts w:asciiTheme="minorHAnsi" w:hAnsiTheme="minorHAnsi" w:cstheme="minorHAnsi"/>
        </w:rPr>
      </w:pPr>
    </w:p>
    <w:p w:rsidR="00733462" w:rsidP="004560FA" w:rsidRDefault="00733462" w14:paraId="7F675269" w14:textId="39B3934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Q.6) </w:t>
      </w:r>
      <w:r w:rsidRPr="008666A4" w:rsidR="008666A4">
        <w:rPr>
          <w:rFonts w:asciiTheme="minorHAnsi" w:hAnsiTheme="minorHAnsi" w:cstheme="minorHAnsi"/>
        </w:rPr>
        <w:t xml:space="preserve">By absorbing carbon dioxide the oceans actually </w:t>
      </w:r>
      <w:r w:rsidRPr="005164AD" w:rsidR="008666A4">
        <w:rPr>
          <w:rFonts w:asciiTheme="minorHAnsi" w:hAnsiTheme="minorHAnsi" w:cstheme="minorHAnsi"/>
        </w:rPr>
        <w:t>help</w:t>
      </w:r>
      <w:r w:rsidRPr="008666A4" w:rsidR="008666A4">
        <w:rPr>
          <w:rFonts w:asciiTheme="minorHAnsi" w:hAnsiTheme="minorHAnsi" w:cstheme="minorHAnsi"/>
          <w:b/>
          <w:bCs/>
        </w:rPr>
        <w:t xml:space="preserve"> </w:t>
      </w:r>
      <w:r w:rsidR="00622674">
        <w:rPr>
          <w:rFonts w:asciiTheme="minorHAnsi" w:hAnsiTheme="minorHAnsi" w:cstheme="minorHAnsi"/>
          <w:b/>
          <w:bCs/>
        </w:rPr>
        <w:t>brush aside</w:t>
      </w:r>
      <w:r w:rsidRPr="008666A4" w:rsidR="008666A4">
        <w:rPr>
          <w:rFonts w:asciiTheme="minorHAnsi" w:hAnsiTheme="minorHAnsi" w:cstheme="minorHAnsi"/>
        </w:rPr>
        <w:t xml:space="preserve"> climate change.</w:t>
      </w:r>
    </w:p>
    <w:p w:rsidR="008666A4" w:rsidP="004560FA" w:rsidRDefault="008666A4" w14:paraId="14CA5754" w14:textId="3184E36B">
      <w:pPr>
        <w:rPr>
          <w:rFonts w:asciiTheme="minorHAnsi" w:hAnsiTheme="minorHAnsi" w:cstheme="minorHAnsi"/>
        </w:rPr>
      </w:pPr>
    </w:p>
    <w:p w:rsidR="008666A4" w:rsidP="008666A4" w:rsidRDefault="005164AD" w14:paraId="521558A9" w14:textId="75468C15">
      <w:pPr>
        <w:pStyle w:val="ListParagraph"/>
        <w:numPr>
          <w:ilvl w:val="0"/>
          <w:numId w:val="2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back</w:t>
      </w:r>
      <w:r w:rsidR="008666A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up</w:t>
      </w:r>
    </w:p>
    <w:p w:rsidR="008666A4" w:rsidP="008666A4" w:rsidRDefault="008666A4" w14:paraId="54B0C865" w14:textId="2E78F219">
      <w:pPr>
        <w:pStyle w:val="ListParagraph"/>
        <w:numPr>
          <w:ilvl w:val="0"/>
          <w:numId w:val="2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stave off</w:t>
      </w:r>
    </w:p>
    <w:p w:rsidR="005164AD" w:rsidP="008666A4" w:rsidRDefault="00116902" w14:paraId="7F70CAD5" w14:textId="70EC7548">
      <w:pPr>
        <w:pStyle w:val="ListParagraph"/>
        <w:numPr>
          <w:ilvl w:val="0"/>
          <w:numId w:val="2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put off</w:t>
      </w:r>
    </w:p>
    <w:p w:rsidR="005164AD" w:rsidP="005164AD" w:rsidRDefault="005164AD" w14:paraId="40898941" w14:textId="02A4FC21">
      <w:pPr>
        <w:rPr>
          <w:rFonts w:asciiTheme="minorHAnsi" w:hAnsiTheme="minorHAnsi" w:cstheme="minorHAnsi"/>
        </w:rPr>
      </w:pPr>
    </w:p>
    <w:p w:rsidR="005164AD" w:rsidP="005164AD" w:rsidRDefault="005164AD" w14:paraId="0E692E2C" w14:textId="2322C0AA">
      <w:pPr>
        <w:pStyle w:val="ListParagraph"/>
        <w:numPr>
          <w:ilvl w:val="0"/>
          <w:numId w:val="2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Only III</w:t>
      </w:r>
    </w:p>
    <w:p w:rsidR="005164AD" w:rsidP="005164AD" w:rsidRDefault="005164AD" w14:paraId="07460823" w14:textId="7CD81213">
      <w:pPr>
        <w:pStyle w:val="ListParagraph"/>
        <w:numPr>
          <w:ilvl w:val="0"/>
          <w:numId w:val="2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Only II and III</w:t>
      </w:r>
    </w:p>
    <w:p w:rsidR="005164AD" w:rsidP="005164AD" w:rsidRDefault="005164AD" w14:paraId="083A588B" w14:textId="0A56E5C7">
      <w:pPr>
        <w:pStyle w:val="ListParagraph"/>
        <w:numPr>
          <w:ilvl w:val="0"/>
          <w:numId w:val="2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Only I</w:t>
      </w:r>
    </w:p>
    <w:p w:rsidR="005164AD" w:rsidP="005164AD" w:rsidRDefault="005164AD" w14:paraId="42B9A8C2" w14:textId="374EE97F">
      <w:pPr>
        <w:pStyle w:val="ListParagraph"/>
        <w:numPr>
          <w:ilvl w:val="0"/>
          <w:numId w:val="2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Only II</w:t>
      </w:r>
    </w:p>
    <w:p w:rsidR="005164AD" w:rsidP="005164AD" w:rsidRDefault="005164AD" w14:paraId="66E3E918" w14:textId="77777777">
      <w:pPr>
        <w:pStyle w:val="ListParagraph"/>
        <w:numPr>
          <w:ilvl w:val="0"/>
          <w:numId w:val="2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 replacement required</w:t>
      </w:r>
    </w:p>
    <w:p w:rsidR="005164AD" w:rsidP="005164AD" w:rsidRDefault="005164AD" w14:paraId="696070DF" w14:textId="0C038645">
      <w:pPr>
        <w:rPr>
          <w:rFonts w:asciiTheme="minorHAnsi" w:hAnsiTheme="minorHAnsi" w:cstheme="minorHAnsi"/>
        </w:rPr>
      </w:pPr>
    </w:p>
    <w:p w:rsidR="005164AD" w:rsidP="005164AD" w:rsidRDefault="005164AD" w14:paraId="6DA6F89B" w14:textId="01CC44FE">
      <w:pPr>
        <w:rPr>
          <w:rFonts w:asciiTheme="minorHAnsi" w:hAnsiTheme="minorHAnsi" w:cstheme="minorHAnsi"/>
        </w:rPr>
      </w:pPr>
      <w:r w:rsidRPr="00116902">
        <w:rPr>
          <w:rFonts w:asciiTheme="minorHAnsi" w:hAnsiTheme="minorHAnsi" w:cstheme="minorHAnsi"/>
          <w:b/>
          <w:bCs/>
        </w:rPr>
        <w:lastRenderedPageBreak/>
        <w:t>Answer: d)</w:t>
      </w:r>
      <w:r>
        <w:rPr>
          <w:rFonts w:asciiTheme="minorHAnsi" w:hAnsiTheme="minorHAnsi" w:cstheme="minorHAnsi"/>
        </w:rPr>
        <w:t xml:space="preserve"> </w:t>
      </w:r>
      <w:r w:rsidR="00116902">
        <w:rPr>
          <w:rFonts w:asciiTheme="minorHAnsi" w:hAnsiTheme="minorHAnsi" w:cstheme="minorHAnsi"/>
        </w:rPr>
        <w:t>The correct phrase is ‘stave off’, which means prevent something bad or dangerous.</w:t>
      </w:r>
    </w:p>
    <w:p w:rsidR="00116902" w:rsidP="005164AD" w:rsidRDefault="00116902" w14:paraId="147F6EE9" w14:textId="77CEA1AE">
      <w:pPr>
        <w:rPr>
          <w:rFonts w:asciiTheme="minorHAnsi" w:hAnsiTheme="minorHAnsi" w:cstheme="minorHAnsi"/>
        </w:rPr>
      </w:pPr>
    </w:p>
    <w:p w:rsidR="00116902" w:rsidP="005164AD" w:rsidRDefault="00116902" w14:paraId="4D1D9A87" w14:textId="2173D22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Q.7) </w:t>
      </w:r>
      <w:r w:rsidR="007C2825">
        <w:rPr>
          <w:rFonts w:asciiTheme="minorHAnsi" w:hAnsiTheme="minorHAnsi" w:cstheme="minorHAnsi"/>
        </w:rPr>
        <w:t>The runner</w:t>
      </w:r>
      <w:r w:rsidRPr="00A74692" w:rsidR="00A74692">
        <w:rPr>
          <w:rFonts w:asciiTheme="minorHAnsi" w:hAnsiTheme="minorHAnsi" w:cstheme="minorHAnsi"/>
        </w:rPr>
        <w:t xml:space="preserve"> </w:t>
      </w:r>
      <w:r w:rsidR="007C2825">
        <w:rPr>
          <w:rFonts w:asciiTheme="minorHAnsi" w:hAnsiTheme="minorHAnsi" w:cstheme="minorHAnsi"/>
        </w:rPr>
        <w:t xml:space="preserve">went as fast as he could in the race, but he didn’t </w:t>
      </w:r>
      <w:r w:rsidRPr="00CD3FB3" w:rsidR="007C2825">
        <w:rPr>
          <w:rFonts w:asciiTheme="minorHAnsi" w:hAnsiTheme="minorHAnsi" w:cstheme="minorHAnsi"/>
          <w:b/>
          <w:bCs/>
        </w:rPr>
        <w:t>pull through</w:t>
      </w:r>
      <w:r w:rsidR="00CD3FB3">
        <w:rPr>
          <w:rFonts w:asciiTheme="minorHAnsi" w:hAnsiTheme="minorHAnsi" w:cstheme="minorHAnsi"/>
        </w:rPr>
        <w:t xml:space="preserve"> with his opponent.</w:t>
      </w:r>
    </w:p>
    <w:p w:rsidR="007C2825" w:rsidP="005164AD" w:rsidRDefault="007C2825" w14:paraId="3EADE00B" w14:textId="2F78D2F3">
      <w:pPr>
        <w:rPr>
          <w:rFonts w:asciiTheme="minorHAnsi" w:hAnsiTheme="minorHAnsi" w:cstheme="minorHAnsi"/>
        </w:rPr>
      </w:pPr>
    </w:p>
    <w:p w:rsidR="007C2825" w:rsidP="007C2825" w:rsidRDefault="00CD3FB3" w14:paraId="49417CA8" w14:textId="01A45DCE">
      <w:pPr>
        <w:pStyle w:val="ListParagraph"/>
        <w:numPr>
          <w:ilvl w:val="0"/>
          <w:numId w:val="2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cut off</w:t>
      </w:r>
    </w:p>
    <w:p w:rsidR="00CD3FB3" w:rsidP="007C2825" w:rsidRDefault="00CD3FB3" w14:paraId="1C83790E" w14:textId="76940624">
      <w:pPr>
        <w:pStyle w:val="ListParagraph"/>
        <w:numPr>
          <w:ilvl w:val="0"/>
          <w:numId w:val="2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catch up</w:t>
      </w:r>
    </w:p>
    <w:p w:rsidR="00CD3FB3" w:rsidP="007C2825" w:rsidRDefault="00CD3FB3" w14:paraId="403D352F" w14:textId="0439632C">
      <w:pPr>
        <w:pStyle w:val="ListParagraph"/>
        <w:numPr>
          <w:ilvl w:val="0"/>
          <w:numId w:val="2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keep up</w:t>
      </w:r>
    </w:p>
    <w:p w:rsidR="00CD3FB3" w:rsidP="007C2825" w:rsidRDefault="00CD3FB3" w14:paraId="78344920" w14:textId="53867442">
      <w:pPr>
        <w:pStyle w:val="ListParagraph"/>
        <w:numPr>
          <w:ilvl w:val="0"/>
          <w:numId w:val="2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break away</w:t>
      </w:r>
    </w:p>
    <w:p w:rsidR="00CD3FB3" w:rsidP="00CD3FB3" w:rsidRDefault="00CD3FB3" w14:paraId="6826FCCA" w14:textId="50534815">
      <w:pPr>
        <w:rPr>
          <w:rFonts w:asciiTheme="minorHAnsi" w:hAnsiTheme="minorHAnsi" w:cstheme="minorHAnsi"/>
        </w:rPr>
      </w:pPr>
    </w:p>
    <w:p w:rsidR="00CD3FB3" w:rsidP="00CD3FB3" w:rsidRDefault="00CD3FB3" w14:paraId="26013AE0" w14:textId="3ECD2F0E">
      <w:pPr>
        <w:pStyle w:val="ListParagraph"/>
        <w:numPr>
          <w:ilvl w:val="0"/>
          <w:numId w:val="2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Only II</w:t>
      </w:r>
    </w:p>
    <w:p w:rsidR="00CD3FB3" w:rsidP="00CD3FB3" w:rsidRDefault="00CD3FB3" w14:paraId="6092F48A" w14:textId="446FF812">
      <w:pPr>
        <w:pStyle w:val="ListParagraph"/>
        <w:numPr>
          <w:ilvl w:val="0"/>
          <w:numId w:val="2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Only II and III</w:t>
      </w:r>
    </w:p>
    <w:p w:rsidR="00CD3FB3" w:rsidP="00CD3FB3" w:rsidRDefault="00CD3FB3" w14:paraId="168C93F9" w14:textId="317C53FC">
      <w:pPr>
        <w:pStyle w:val="ListParagraph"/>
        <w:numPr>
          <w:ilvl w:val="0"/>
          <w:numId w:val="2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Only IV</w:t>
      </w:r>
    </w:p>
    <w:p w:rsidR="00CD3FB3" w:rsidP="00CD3FB3" w:rsidRDefault="00CD3FB3" w14:paraId="0A9E45B0" w14:textId="09AEBD92">
      <w:pPr>
        <w:pStyle w:val="ListParagraph"/>
        <w:numPr>
          <w:ilvl w:val="0"/>
          <w:numId w:val="2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Only I</w:t>
      </w:r>
    </w:p>
    <w:p w:rsidR="00CD3FB3" w:rsidP="00CD3FB3" w:rsidRDefault="00CD3FB3" w14:paraId="0E50B02D" w14:textId="77777777">
      <w:pPr>
        <w:pStyle w:val="ListParagraph"/>
        <w:numPr>
          <w:ilvl w:val="0"/>
          <w:numId w:val="2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 replacement required</w:t>
      </w:r>
    </w:p>
    <w:p w:rsidR="00CD3FB3" w:rsidP="00CD3FB3" w:rsidRDefault="00CD3FB3" w14:paraId="0FAB4769" w14:textId="4A4CEF03">
      <w:pPr>
        <w:ind w:left="360"/>
        <w:rPr>
          <w:rFonts w:asciiTheme="minorHAnsi" w:hAnsiTheme="minorHAnsi" w:cstheme="minorHAnsi"/>
        </w:rPr>
      </w:pPr>
    </w:p>
    <w:p w:rsidRPr="00CD3FB3" w:rsidR="00CD3FB3" w:rsidP="00CD3FB3" w:rsidRDefault="00CD3FB3" w14:paraId="047A257A" w14:textId="51D10E9D">
      <w:pPr>
        <w:rPr>
          <w:rFonts w:asciiTheme="minorHAnsi" w:hAnsiTheme="minorHAnsi" w:cstheme="minorHAnsi"/>
        </w:rPr>
      </w:pPr>
      <w:r w:rsidRPr="00014071">
        <w:rPr>
          <w:rFonts w:asciiTheme="minorHAnsi" w:hAnsiTheme="minorHAnsi" w:cstheme="minorHAnsi"/>
          <w:b/>
          <w:bCs/>
        </w:rPr>
        <w:t>Answer: b)</w:t>
      </w:r>
      <w:r>
        <w:rPr>
          <w:rFonts w:asciiTheme="minorHAnsi" w:hAnsiTheme="minorHAnsi" w:cstheme="minorHAnsi"/>
        </w:rPr>
        <w:t xml:space="preserve"> ‘Pull through’ is contextually incorrect. Both, ‘catch up’ and ‘keep up’ are correct. To ‘catch up’ means </w:t>
      </w:r>
      <w:r w:rsidRPr="00014071" w:rsidR="00014071">
        <w:rPr>
          <w:rFonts w:asciiTheme="minorHAnsi" w:hAnsiTheme="minorHAnsi" w:cstheme="minorHAnsi"/>
        </w:rPr>
        <w:t>move or progress at the same rate as someone</w:t>
      </w:r>
      <w:r w:rsidR="00014071">
        <w:rPr>
          <w:rFonts w:asciiTheme="minorHAnsi" w:hAnsiTheme="minorHAnsi" w:cstheme="minorHAnsi"/>
        </w:rPr>
        <w:t>.</w:t>
      </w:r>
    </w:p>
    <w:p w:rsidR="00435115" w:rsidRDefault="00435115" w14:paraId="6F09F450" w14:textId="7E5109AF"/>
    <w:p w:rsidR="00435115" w:rsidRDefault="00435115" w14:paraId="6BEE9054" w14:textId="77777777"/>
    <w:p w:rsidR="00435115" w:rsidRDefault="00435115" w14:paraId="3A23DCAE" w14:textId="77777777"/>
    <w:p w:rsidR="00435115" w:rsidRDefault="00435115" w14:paraId="0CD5C3EC" w14:textId="5C5758A0"/>
    <w:p w:rsidR="00B46F2A" w:rsidRDefault="00B46F2A" w14:paraId="1DEFCA2B" w14:textId="132B9782"/>
    <w:p w:rsidR="00B46F2A" w:rsidRDefault="00B46F2A" w14:paraId="0A601F6F" w14:textId="24A2AA8F"/>
    <w:p w:rsidR="00B46F2A" w:rsidRDefault="00B46F2A" w14:paraId="0F76037F" w14:textId="3D70E6EB"/>
    <w:p w:rsidR="00B46F2A" w:rsidRDefault="00B46F2A" w14:paraId="2F579FA9" w14:textId="4F94EB83"/>
    <w:p w:rsidR="00B46F2A" w:rsidRDefault="00B46F2A" w14:paraId="1F1BE79E" w14:textId="0C9168E0"/>
    <w:p w:rsidR="00B46F2A" w:rsidRDefault="00B46F2A" w14:paraId="41710FFF" w14:textId="297F9370"/>
    <w:p w:rsidR="00B46F2A" w:rsidRDefault="00B46F2A" w14:paraId="1E47F573" w14:textId="499FF460"/>
    <w:p w:rsidR="00B46F2A" w:rsidRDefault="00B46F2A" w14:paraId="186ED82D" w14:textId="6F67ECE5"/>
    <w:p w:rsidR="00B46F2A" w:rsidRDefault="00B46F2A" w14:paraId="00F7F007" w14:textId="42BFE022"/>
    <w:p w:rsidR="00B46F2A" w:rsidRDefault="00B46F2A" w14:paraId="56065CE8" w14:textId="4D270C71"/>
    <w:p w:rsidR="00B46F2A" w:rsidRDefault="00B46F2A" w14:paraId="6E1534EC" w14:textId="3E9C34D3"/>
    <w:p w:rsidR="00B46F2A" w:rsidRDefault="00B46F2A" w14:paraId="09A35C7F" w14:textId="5B201F72"/>
    <w:p w:rsidR="00B46F2A" w:rsidRDefault="00B46F2A" w14:paraId="7A6331CD" w14:textId="4A7A7A10"/>
    <w:p w:rsidR="00B46F2A" w:rsidRDefault="00B46F2A" w14:paraId="57A98390" w14:textId="77777777"/>
    <w:p w:rsidR="00435115" w:rsidRDefault="00435115" w14:paraId="7FC9FDDC" w14:textId="77777777"/>
    <w:p w:rsidR="00435115" w:rsidRDefault="00435115" w14:paraId="031CEBEB" w14:textId="77777777"/>
    <w:p w:rsidR="00435115" w:rsidRDefault="00435115" w14:paraId="079347C1" w14:textId="3331DAC3"/>
    <w:p w:rsidR="00B46F2A" w:rsidRDefault="00B46F2A" w14:paraId="1AA23B9D" w14:textId="5CD5C888"/>
    <w:p w:rsidR="00B46F2A" w:rsidRDefault="00B46F2A" w14:paraId="107AE2B9" w14:textId="55589A76"/>
    <w:p w:rsidR="00B46F2A" w:rsidRDefault="00B46F2A" w14:paraId="432A971B" w14:textId="77777777"/>
    <w:p w:rsidR="00B46F2A" w:rsidRDefault="00B46F2A" w14:paraId="4D63708D" w14:textId="7AE1A5BD"/>
    <w:p w:rsidR="00B46F2A" w:rsidRDefault="00B46F2A" w14:paraId="3DA03FAB" w14:textId="47B74E46"/>
    <w:p w:rsidR="00B46F2A" w:rsidRDefault="00B46F2A" w14:paraId="5E42B463" w14:textId="400F1574"/>
    <w:p w:rsidR="00B46F2A" w:rsidRDefault="00B46F2A" w14:paraId="1DB6D4AA" w14:textId="0A094937"/>
    <w:p w:rsidR="00B46F2A" w:rsidRDefault="00B46F2A" w14:paraId="214A7316" w14:textId="402DDDFF"/>
    <w:p w:rsidR="00B46F2A" w:rsidRDefault="00B46F2A" w14:paraId="3AAA52A8" w14:textId="77777777"/>
    <w:p w:rsidR="00435115" w:rsidRDefault="00435115" w14:paraId="38345F21" w14:textId="77777777"/>
    <w:p w:rsidR="005E5339" w:rsidRDefault="005E5339" w14:paraId="1786E81C" w14:textId="2D832EA0"/>
    <w:p w:rsidR="005E5339" w:rsidRDefault="005E5339" w14:paraId="2F588578" w14:textId="77777777"/>
    <w:p w:rsidR="00435115" w:rsidRDefault="00281D89" w14:paraId="3611A004" w14:textId="757669B3">
      <w:r>
        <w:rPr>
          <w:noProof/>
        </w:rPr>
        <w:lastRenderedPageBreak/>
        <w:drawing>
          <wp:anchor distT="0" distB="0" distL="114300" distR="114300" simplePos="0" relativeHeight="251687936" behindDoc="1" locked="0" layoutInCell="1" allowOverlap="1" wp14:anchorId="01548920" wp14:editId="16E61665">
            <wp:simplePos x="0" y="0"/>
            <wp:positionH relativeFrom="column">
              <wp:posOffset>-475488</wp:posOffset>
            </wp:positionH>
            <wp:positionV relativeFrom="paragraph">
              <wp:posOffset>243713</wp:posOffset>
            </wp:positionV>
            <wp:extent cx="7588607" cy="6741541"/>
            <wp:effectExtent l="0" t="0" r="0" b="2540"/>
            <wp:wrapNone/>
            <wp:docPr id="17" name="Picture 17" descr="A group of cell phone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group of cell phones&#10;&#10;Description automatically generated with low confidence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536" b="2609"/>
                    <a:stretch/>
                  </pic:blipFill>
                  <pic:spPr bwMode="auto">
                    <a:xfrm>
                      <a:off x="0" y="0"/>
                      <a:ext cx="7603791" cy="6755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5115" w:rsidRDefault="00435115" w14:paraId="5D349756" w14:textId="282111F6"/>
    <w:p w:rsidR="00435115" w:rsidRDefault="00435115" w14:paraId="459EAEEF" w14:textId="03E4A40E"/>
    <w:p w:rsidRPr="009D278C" w:rsidR="00BF73F6" w:rsidRDefault="00ED3497" w14:paraId="73A9E7DB" w14:textId="0473E0BC">
      <w:r>
        <w:br w:type="page"/>
      </w:r>
    </w:p>
    <w:p w:rsidR="00E56947" w:rsidRDefault="007427C2" w14:paraId="41AC6154" w14:textId="77777777">
      <w:r>
        <w:rPr>
          <w:noProof/>
        </w:rPr>
        <w:lastRenderedPageBreak/>
        <w:drawing>
          <wp:anchor distT="0" distB="0" distL="114300" distR="114300" simplePos="0" relativeHeight="251630591" behindDoc="1" locked="0" layoutInCell="1" allowOverlap="1" wp14:anchorId="25DCCD0B" wp14:editId="22B2D4CC">
            <wp:simplePos x="0" y="0"/>
            <wp:positionH relativeFrom="column">
              <wp:posOffset>-483870</wp:posOffset>
            </wp:positionH>
            <wp:positionV relativeFrom="page">
              <wp:posOffset>2651760</wp:posOffset>
            </wp:positionV>
            <wp:extent cx="7626655" cy="6638544"/>
            <wp:effectExtent l="0" t="0" r="6350" b="381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491" b="2940"/>
                    <a:stretch/>
                  </pic:blipFill>
                  <pic:spPr bwMode="auto">
                    <a:xfrm>
                      <a:off x="0" y="0"/>
                      <a:ext cx="7644533" cy="6654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6947" w:rsidRDefault="00E56947" w14:paraId="0D1EBB98" w14:textId="77777777"/>
    <w:p w:rsidR="00A90DBA" w:rsidRDefault="00A90DBA" w14:paraId="6F0F7528" w14:textId="77777777"/>
    <w:p w:rsidR="00A90DBA" w:rsidRDefault="00A90DBA" w14:paraId="3F0E6F8D" w14:textId="77777777">
      <w:r>
        <w:br w:type="page"/>
      </w:r>
    </w:p>
    <w:p w:rsidR="009A5E30" w:rsidRDefault="009E6BBF" w14:paraId="27DA3CFB" w14:textId="77777777">
      <w:r>
        <w:rPr>
          <w:noProof/>
        </w:rPr>
        <w:lastRenderedPageBreak/>
        <w:softHyphen/>
      </w:r>
      <w:r>
        <w:rPr>
          <w:noProof/>
        </w:rPr>
        <w:softHyphen/>
      </w:r>
    </w:p>
    <w:p w:rsidR="001566CE" w:rsidRDefault="007427C2" w14:paraId="7A622AF8" w14:textId="77777777">
      <w:r>
        <w:rPr>
          <w:noProof/>
        </w:rPr>
        <w:drawing>
          <wp:anchor distT="0" distB="0" distL="114300" distR="114300" simplePos="0" relativeHeight="251685888" behindDoc="1" locked="0" layoutInCell="1" allowOverlap="1" wp14:anchorId="419A599F" wp14:editId="596CF57D">
            <wp:simplePos x="0" y="0"/>
            <wp:positionH relativeFrom="column">
              <wp:posOffset>-467360</wp:posOffset>
            </wp:positionH>
            <wp:positionV relativeFrom="page">
              <wp:posOffset>2687320</wp:posOffset>
            </wp:positionV>
            <wp:extent cx="7601070" cy="6577330"/>
            <wp:effectExtent l="0" t="0" r="6350" b="1270"/>
            <wp:wrapNone/>
            <wp:docPr id="13" name="Picture 13" descr="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pplication&#10;&#10;Description automatically generated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" t="35789" r="2" b="3134"/>
                    <a:stretch/>
                  </pic:blipFill>
                  <pic:spPr bwMode="auto">
                    <a:xfrm>
                      <a:off x="0" y="0"/>
                      <a:ext cx="7601070" cy="6577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5E30">
        <w:br w:type="page"/>
      </w:r>
    </w:p>
    <w:p w:rsidR="001566CE" w:rsidRDefault="00A147AC" w14:paraId="2317585E" w14:textId="77777777">
      <w:r>
        <w:rPr>
          <w:noProof/>
        </w:rPr>
        <w:lastRenderedPageBreak/>
        <w:drawing>
          <wp:anchor distT="0" distB="0" distL="114300" distR="114300" simplePos="0" relativeHeight="251686912" behindDoc="0" locked="0" layoutInCell="1" allowOverlap="1" wp14:anchorId="44129640" wp14:editId="181AE6ED">
            <wp:simplePos x="0" y="0"/>
            <wp:positionH relativeFrom="margin">
              <wp:posOffset>156210</wp:posOffset>
            </wp:positionH>
            <wp:positionV relativeFrom="paragraph">
              <wp:posOffset>325</wp:posOffset>
            </wp:positionV>
            <wp:extent cx="6332855" cy="8952230"/>
            <wp:effectExtent l="12700" t="12700" r="17145" b="13970"/>
            <wp:wrapSquare wrapText="bothSides"/>
            <wp:docPr id="14" name="Picture 14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Graphical user interface, application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855" cy="8952230"/>
                    </a:xfrm>
                    <a:prstGeom prst="rect">
                      <a:avLst/>
                    </a:prstGeom>
                    <a:ln w="12700" cap="rnd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566CE" w:rsidSect="0043511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orient="portrait"/>
      <w:pgMar w:top="1775" w:right="720" w:bottom="720" w:left="720" w:header="680" w:footer="283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27957" w:rsidP="00E56947" w:rsidRDefault="00A27957" w14:paraId="34CCB5B2" w14:textId="77777777">
      <w:r>
        <w:separator/>
      </w:r>
    </w:p>
  </w:endnote>
  <w:endnote w:type="continuationSeparator" w:id="0">
    <w:p w:rsidR="00A27957" w:rsidP="00E56947" w:rsidRDefault="00A27957" w14:paraId="763CA2B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ADE Tommy Soft">
    <w:altName w:val="Calibri"/>
    <w:panose1 w:val="020B0604020202020204"/>
    <w:charset w:val="4D"/>
    <w:family w:val="auto"/>
    <w:notTrueType/>
    <w:pitch w:val="variable"/>
    <w:sig w:usb0="A000002F" w:usb1="10000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C1DC3" w:rsidRDefault="007C1DC3" w14:paraId="6AA6922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F73F6" w:rsidRDefault="00BF73F6" w14:paraId="18529CF1" w14:textId="77777777">
    <w:pPr>
      <w:pStyle w:val="Footer"/>
      <w:jc w:val="right"/>
    </w:pPr>
    <w:r>
      <w:rPr>
        <w:color w:val="4472C4" w:themeColor="accent1"/>
        <w:sz w:val="20"/>
        <w:szCs w:val="20"/>
      </w:rPr>
      <w:t xml:space="preserve">pg. </w:t>
    </w:r>
    <w:r>
      <w:rPr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 xml:space="preserve"> PAGE  \* Arabic </w:instrText>
    </w:r>
    <w:r>
      <w:rPr>
        <w:color w:val="4472C4" w:themeColor="accent1"/>
        <w:sz w:val="20"/>
        <w:szCs w:val="20"/>
      </w:rPr>
      <w:fldChar w:fldCharType="separate"/>
    </w:r>
    <w:r>
      <w:rPr>
        <w:noProof/>
        <w:color w:val="4472C4" w:themeColor="accent1"/>
        <w:sz w:val="20"/>
        <w:szCs w:val="20"/>
      </w:rPr>
      <w:t>1</w:t>
    </w:r>
    <w:r>
      <w:rPr>
        <w:color w:val="4472C4" w:themeColor="accent1"/>
        <w:sz w:val="20"/>
        <w:szCs w:val="20"/>
      </w:rPr>
      <w:fldChar w:fldCharType="end"/>
    </w:r>
  </w:p>
  <w:p w:rsidR="00055CEC" w:rsidRDefault="00055CEC" w14:paraId="345B90F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C1DC3" w:rsidRDefault="007C1DC3" w14:paraId="3CADB147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27957" w:rsidP="00E56947" w:rsidRDefault="00A27957" w14:paraId="5A8C8979" w14:textId="77777777">
      <w:r>
        <w:separator/>
      </w:r>
    </w:p>
  </w:footnote>
  <w:footnote w:type="continuationSeparator" w:id="0">
    <w:p w:rsidR="00A27957" w:rsidP="00E56947" w:rsidRDefault="00A27957" w14:paraId="24CF0B6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56947" w:rsidRDefault="00A27957" w14:paraId="62E1AB16" w14:textId="77777777">
    <w:pPr>
      <w:pStyle w:val="Header"/>
    </w:pPr>
    <w:r>
      <w:rPr>
        <w:noProof/>
      </w:rPr>
      <w:pict w14:anchorId="2B510FC6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620006038" style="position:absolute;margin-left:0;margin-top:0;width:451.1pt;height:451.1pt;z-index:-251658240;mso-wrap-edited:f;mso-width-percent:0;mso-height-percent:0;mso-position-horizontal:center;mso-position-horizontal-relative:margin;mso-position-vertical:center;mso-position-vertical-relative:margin;mso-width-percent:0;mso-height-percent:0" alt="" o:spid="_x0000_s1025" o:allowincell="f" type="#_x0000_t75">
          <v:imagedata gain="19661f" blacklevel="22938f" o:title="LOGO-CROP-TRANSP-01" r:id="rId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sdt>
    <w:sdtPr>
      <w:id w:val="968752352"/>
      <w:temporary/>
      <w:showingPlcHdr/>
      <w15:appearance w15:val="hidden"/>
    </w:sdtPr>
    <w:sdtEndPr/>
    <w:sdtContent>
      <w:p w:rsidR="007427C2" w:rsidRDefault="007427C2" w14:paraId="29D3C718" w14:textId="77777777">
        <w:pPr>
          <w:pStyle w:val="Header"/>
        </w:pPr>
        <w:r>
          <w:t>[Type here]</w:t>
        </w:r>
      </w:p>
    </w:sdtContent>
  </w:sdt>
  <w:p w:rsidR="00E56947" w:rsidRDefault="007427C2" w14:paraId="3C89B2B2" w14:textId="77777777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64E580D9" wp14:editId="538D0243">
          <wp:simplePos x="0" y="0"/>
          <wp:positionH relativeFrom="column">
            <wp:posOffset>-484282</wp:posOffset>
          </wp:positionH>
          <wp:positionV relativeFrom="paragraph">
            <wp:posOffset>-635635</wp:posOffset>
          </wp:positionV>
          <wp:extent cx="7601796" cy="1024128"/>
          <wp:effectExtent l="0" t="0" r="0" b="0"/>
          <wp:wrapNone/>
          <wp:docPr id="29" name="Picture 29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1796" cy="10241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8731F" w:rsidRDefault="00B8731F" w14:paraId="7D5AE94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6681A"/>
    <w:multiLevelType w:val="hybridMultilevel"/>
    <w:tmpl w:val="D5743F0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91AE9"/>
    <w:multiLevelType w:val="hybridMultilevel"/>
    <w:tmpl w:val="3C108B7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84922"/>
    <w:multiLevelType w:val="hybridMultilevel"/>
    <w:tmpl w:val="A4E095B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2424BD"/>
    <w:multiLevelType w:val="hybridMultilevel"/>
    <w:tmpl w:val="E440FA6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C500C1"/>
    <w:multiLevelType w:val="hybridMultilevel"/>
    <w:tmpl w:val="4DECCC8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8734F"/>
    <w:multiLevelType w:val="hybridMultilevel"/>
    <w:tmpl w:val="CE16CC46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A6B35"/>
    <w:multiLevelType w:val="hybridMultilevel"/>
    <w:tmpl w:val="35A41EF4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95A18"/>
    <w:multiLevelType w:val="hybridMultilevel"/>
    <w:tmpl w:val="BBF8A30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4700CB"/>
    <w:multiLevelType w:val="hybridMultilevel"/>
    <w:tmpl w:val="5A3643E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F048C3"/>
    <w:multiLevelType w:val="hybridMultilevel"/>
    <w:tmpl w:val="2B62BD5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786C80"/>
    <w:multiLevelType w:val="hybridMultilevel"/>
    <w:tmpl w:val="4C9EABD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CF7C4F"/>
    <w:multiLevelType w:val="hybridMultilevel"/>
    <w:tmpl w:val="7F1830C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4D3B3F"/>
    <w:multiLevelType w:val="hybridMultilevel"/>
    <w:tmpl w:val="22989C6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706791"/>
    <w:multiLevelType w:val="hybridMultilevel"/>
    <w:tmpl w:val="C9E6111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DA5E31"/>
    <w:multiLevelType w:val="hybridMultilevel"/>
    <w:tmpl w:val="6EA650D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E507E8"/>
    <w:multiLevelType w:val="hybridMultilevel"/>
    <w:tmpl w:val="F22AF004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1642A5"/>
    <w:multiLevelType w:val="hybridMultilevel"/>
    <w:tmpl w:val="026A1E6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026150"/>
    <w:multiLevelType w:val="hybridMultilevel"/>
    <w:tmpl w:val="214E06EC"/>
    <w:lvl w:ilvl="0" w:tplc="08090017">
      <w:start w:val="1"/>
      <w:numFmt w:val="lowerLetter"/>
      <w:lvlText w:val="%1)"/>
      <w:lvlJc w:val="left"/>
      <w:pPr>
        <w:ind w:left="927" w:hanging="360"/>
      </w:p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92F068D"/>
    <w:multiLevelType w:val="hybridMultilevel"/>
    <w:tmpl w:val="1E04C08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413A2E"/>
    <w:multiLevelType w:val="hybridMultilevel"/>
    <w:tmpl w:val="5A282AD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FF2F8E"/>
    <w:multiLevelType w:val="hybridMultilevel"/>
    <w:tmpl w:val="49B6565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2C6FAB"/>
    <w:multiLevelType w:val="hybridMultilevel"/>
    <w:tmpl w:val="96E8CA66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3F0002"/>
    <w:multiLevelType w:val="hybridMultilevel"/>
    <w:tmpl w:val="FC52715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867F15"/>
    <w:multiLevelType w:val="hybridMultilevel"/>
    <w:tmpl w:val="24261CE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7949015">
    <w:abstractNumId w:val="3"/>
  </w:num>
  <w:num w:numId="2" w16cid:durableId="1774327237">
    <w:abstractNumId w:val="18"/>
  </w:num>
  <w:num w:numId="3" w16cid:durableId="156267811">
    <w:abstractNumId w:val="2"/>
  </w:num>
  <w:num w:numId="4" w16cid:durableId="1072311499">
    <w:abstractNumId w:val="8"/>
  </w:num>
  <w:num w:numId="5" w16cid:durableId="1623920269">
    <w:abstractNumId w:val="22"/>
  </w:num>
  <w:num w:numId="6" w16cid:durableId="580455505">
    <w:abstractNumId w:val="7"/>
  </w:num>
  <w:num w:numId="7" w16cid:durableId="674501486">
    <w:abstractNumId w:val="10"/>
  </w:num>
  <w:num w:numId="8" w16cid:durableId="364524862">
    <w:abstractNumId w:val="14"/>
  </w:num>
  <w:num w:numId="9" w16cid:durableId="1447195607">
    <w:abstractNumId w:val="16"/>
  </w:num>
  <w:num w:numId="10" w16cid:durableId="2107730820">
    <w:abstractNumId w:val="0"/>
  </w:num>
  <w:num w:numId="11" w16cid:durableId="523985720">
    <w:abstractNumId w:val="5"/>
  </w:num>
  <w:num w:numId="12" w16cid:durableId="1295670814">
    <w:abstractNumId w:val="17"/>
  </w:num>
  <w:num w:numId="13" w16cid:durableId="1152940100">
    <w:abstractNumId w:val="6"/>
  </w:num>
  <w:num w:numId="14" w16cid:durableId="888541748">
    <w:abstractNumId w:val="4"/>
  </w:num>
  <w:num w:numId="15" w16cid:durableId="1714958030">
    <w:abstractNumId w:val="12"/>
  </w:num>
  <w:num w:numId="16" w16cid:durableId="533084269">
    <w:abstractNumId w:val="15"/>
  </w:num>
  <w:num w:numId="17" w16cid:durableId="1473522044">
    <w:abstractNumId w:val="1"/>
  </w:num>
  <w:num w:numId="18" w16cid:durableId="2088377529">
    <w:abstractNumId w:val="9"/>
  </w:num>
  <w:num w:numId="19" w16cid:durableId="1189179118">
    <w:abstractNumId w:val="21"/>
  </w:num>
  <w:num w:numId="20" w16cid:durableId="1249003225">
    <w:abstractNumId w:val="11"/>
  </w:num>
  <w:num w:numId="21" w16cid:durableId="1511332346">
    <w:abstractNumId w:val="13"/>
  </w:num>
  <w:num w:numId="22" w16cid:durableId="1377314597">
    <w:abstractNumId w:val="20"/>
  </w:num>
  <w:num w:numId="23" w16cid:durableId="507915526">
    <w:abstractNumId w:val="19"/>
  </w:num>
  <w:num w:numId="24" w16cid:durableId="1174295697">
    <w:abstractNumId w:val="2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attachedTemplate r:id="rId1"/>
  <w:trackRevisions w:val="false"/>
  <w:defaultTabStop w:val="567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78C"/>
    <w:rsid w:val="000041D1"/>
    <w:rsid w:val="000058A4"/>
    <w:rsid w:val="0000651F"/>
    <w:rsid w:val="000122C2"/>
    <w:rsid w:val="000124D6"/>
    <w:rsid w:val="00014071"/>
    <w:rsid w:val="00015E96"/>
    <w:rsid w:val="00016785"/>
    <w:rsid w:val="00017DA2"/>
    <w:rsid w:val="0002062A"/>
    <w:rsid w:val="0002370D"/>
    <w:rsid w:val="00027CD9"/>
    <w:rsid w:val="0003036A"/>
    <w:rsid w:val="00033E5F"/>
    <w:rsid w:val="00037FA3"/>
    <w:rsid w:val="0004567B"/>
    <w:rsid w:val="000546EF"/>
    <w:rsid w:val="00055CEC"/>
    <w:rsid w:val="00061B32"/>
    <w:rsid w:val="000626EA"/>
    <w:rsid w:val="00065823"/>
    <w:rsid w:val="00066D41"/>
    <w:rsid w:val="00071DA1"/>
    <w:rsid w:val="000741BF"/>
    <w:rsid w:val="00076C3A"/>
    <w:rsid w:val="00077D8D"/>
    <w:rsid w:val="000821C0"/>
    <w:rsid w:val="00097A3B"/>
    <w:rsid w:val="000A27B3"/>
    <w:rsid w:val="000A3F28"/>
    <w:rsid w:val="000A6C5A"/>
    <w:rsid w:val="000B4D20"/>
    <w:rsid w:val="000B7268"/>
    <w:rsid w:val="000C1A23"/>
    <w:rsid w:val="000C624F"/>
    <w:rsid w:val="000C627F"/>
    <w:rsid w:val="000D176D"/>
    <w:rsid w:val="000D17E5"/>
    <w:rsid w:val="000D7B4B"/>
    <w:rsid w:val="000E53E1"/>
    <w:rsid w:val="000F4289"/>
    <w:rsid w:val="000F6320"/>
    <w:rsid w:val="000F76CE"/>
    <w:rsid w:val="000F7B7A"/>
    <w:rsid w:val="00101FBB"/>
    <w:rsid w:val="0010304C"/>
    <w:rsid w:val="00103055"/>
    <w:rsid w:val="00104671"/>
    <w:rsid w:val="001049D0"/>
    <w:rsid w:val="00113B34"/>
    <w:rsid w:val="00113E0C"/>
    <w:rsid w:val="00116902"/>
    <w:rsid w:val="00123544"/>
    <w:rsid w:val="00124A16"/>
    <w:rsid w:val="00125279"/>
    <w:rsid w:val="0012766F"/>
    <w:rsid w:val="001279F8"/>
    <w:rsid w:val="0013429D"/>
    <w:rsid w:val="00134A0D"/>
    <w:rsid w:val="001436E7"/>
    <w:rsid w:val="00144244"/>
    <w:rsid w:val="00146E33"/>
    <w:rsid w:val="00147378"/>
    <w:rsid w:val="00152CB6"/>
    <w:rsid w:val="001564A6"/>
    <w:rsid w:val="001566CE"/>
    <w:rsid w:val="0016488E"/>
    <w:rsid w:val="00171668"/>
    <w:rsid w:val="001731A1"/>
    <w:rsid w:val="00173E8F"/>
    <w:rsid w:val="00174DD7"/>
    <w:rsid w:val="001820D0"/>
    <w:rsid w:val="001A7557"/>
    <w:rsid w:val="001A7AF0"/>
    <w:rsid w:val="001B10D1"/>
    <w:rsid w:val="001C1885"/>
    <w:rsid w:val="001C27BF"/>
    <w:rsid w:val="001D49D8"/>
    <w:rsid w:val="001D7BCE"/>
    <w:rsid w:val="001D7D48"/>
    <w:rsid w:val="001E3239"/>
    <w:rsid w:val="001E5679"/>
    <w:rsid w:val="001E7F44"/>
    <w:rsid w:val="001F0375"/>
    <w:rsid w:val="002219CA"/>
    <w:rsid w:val="00237E3E"/>
    <w:rsid w:val="002403F0"/>
    <w:rsid w:val="0025022F"/>
    <w:rsid w:val="00253546"/>
    <w:rsid w:val="00253635"/>
    <w:rsid w:val="0026325E"/>
    <w:rsid w:val="002679E1"/>
    <w:rsid w:val="00270EEB"/>
    <w:rsid w:val="002743F5"/>
    <w:rsid w:val="00274637"/>
    <w:rsid w:val="00281D89"/>
    <w:rsid w:val="00284FDA"/>
    <w:rsid w:val="00287AAD"/>
    <w:rsid w:val="00290B21"/>
    <w:rsid w:val="00293DD8"/>
    <w:rsid w:val="00294EEF"/>
    <w:rsid w:val="00296708"/>
    <w:rsid w:val="002A5161"/>
    <w:rsid w:val="002A5A32"/>
    <w:rsid w:val="002B02A1"/>
    <w:rsid w:val="002B494D"/>
    <w:rsid w:val="002B659F"/>
    <w:rsid w:val="002C16FD"/>
    <w:rsid w:val="002D2F98"/>
    <w:rsid w:val="002D5F09"/>
    <w:rsid w:val="002E095F"/>
    <w:rsid w:val="002E3420"/>
    <w:rsid w:val="002E3B58"/>
    <w:rsid w:val="002E5F61"/>
    <w:rsid w:val="002E764E"/>
    <w:rsid w:val="002F0ADC"/>
    <w:rsid w:val="002F0B8C"/>
    <w:rsid w:val="002F0F77"/>
    <w:rsid w:val="002F2C29"/>
    <w:rsid w:val="002F7236"/>
    <w:rsid w:val="00300A9D"/>
    <w:rsid w:val="00306EA9"/>
    <w:rsid w:val="0031281A"/>
    <w:rsid w:val="00314EF4"/>
    <w:rsid w:val="00320227"/>
    <w:rsid w:val="00321658"/>
    <w:rsid w:val="003219ED"/>
    <w:rsid w:val="00323D68"/>
    <w:rsid w:val="00323FE6"/>
    <w:rsid w:val="00331225"/>
    <w:rsid w:val="00332359"/>
    <w:rsid w:val="00332964"/>
    <w:rsid w:val="00342A2B"/>
    <w:rsid w:val="00346154"/>
    <w:rsid w:val="00355B29"/>
    <w:rsid w:val="00355C13"/>
    <w:rsid w:val="003573DF"/>
    <w:rsid w:val="0037157B"/>
    <w:rsid w:val="003737A9"/>
    <w:rsid w:val="0037566C"/>
    <w:rsid w:val="00377B25"/>
    <w:rsid w:val="00377E2C"/>
    <w:rsid w:val="00380422"/>
    <w:rsid w:val="00384B20"/>
    <w:rsid w:val="00387C4B"/>
    <w:rsid w:val="00391080"/>
    <w:rsid w:val="00394ABF"/>
    <w:rsid w:val="00395752"/>
    <w:rsid w:val="00396B77"/>
    <w:rsid w:val="003A03A8"/>
    <w:rsid w:val="003A36B2"/>
    <w:rsid w:val="003A65DB"/>
    <w:rsid w:val="003B1A2D"/>
    <w:rsid w:val="003B3FB3"/>
    <w:rsid w:val="003B52F6"/>
    <w:rsid w:val="003C2034"/>
    <w:rsid w:val="003C5855"/>
    <w:rsid w:val="003D30A5"/>
    <w:rsid w:val="003E0727"/>
    <w:rsid w:val="003E5439"/>
    <w:rsid w:val="003E5E21"/>
    <w:rsid w:val="003E6A34"/>
    <w:rsid w:val="00400261"/>
    <w:rsid w:val="00401C34"/>
    <w:rsid w:val="00402FD8"/>
    <w:rsid w:val="0040403B"/>
    <w:rsid w:val="00404834"/>
    <w:rsid w:val="00404ABA"/>
    <w:rsid w:val="004060DB"/>
    <w:rsid w:val="00412FA1"/>
    <w:rsid w:val="00421516"/>
    <w:rsid w:val="00432AD0"/>
    <w:rsid w:val="00435115"/>
    <w:rsid w:val="004363F4"/>
    <w:rsid w:val="0044247B"/>
    <w:rsid w:val="00445C3C"/>
    <w:rsid w:val="004474FA"/>
    <w:rsid w:val="00447808"/>
    <w:rsid w:val="004500EB"/>
    <w:rsid w:val="00452BE3"/>
    <w:rsid w:val="0045428D"/>
    <w:rsid w:val="0045537F"/>
    <w:rsid w:val="004560FA"/>
    <w:rsid w:val="00456782"/>
    <w:rsid w:val="00461E3C"/>
    <w:rsid w:val="00463D31"/>
    <w:rsid w:val="0046552D"/>
    <w:rsid w:val="00465BAB"/>
    <w:rsid w:val="00471223"/>
    <w:rsid w:val="0047292B"/>
    <w:rsid w:val="00472AF3"/>
    <w:rsid w:val="004742FC"/>
    <w:rsid w:val="00474A71"/>
    <w:rsid w:val="00483FCC"/>
    <w:rsid w:val="00484C1B"/>
    <w:rsid w:val="00492735"/>
    <w:rsid w:val="00493CA9"/>
    <w:rsid w:val="004A29F7"/>
    <w:rsid w:val="004A519F"/>
    <w:rsid w:val="004A650C"/>
    <w:rsid w:val="004C07A3"/>
    <w:rsid w:val="004C4683"/>
    <w:rsid w:val="004C4EC8"/>
    <w:rsid w:val="004C4F6A"/>
    <w:rsid w:val="004D7D5D"/>
    <w:rsid w:val="004D7F76"/>
    <w:rsid w:val="004E32B4"/>
    <w:rsid w:val="004F1667"/>
    <w:rsid w:val="004F34F7"/>
    <w:rsid w:val="004F43AB"/>
    <w:rsid w:val="004F5830"/>
    <w:rsid w:val="004F64BA"/>
    <w:rsid w:val="00504CDB"/>
    <w:rsid w:val="0050515D"/>
    <w:rsid w:val="005077E6"/>
    <w:rsid w:val="00512930"/>
    <w:rsid w:val="005158DC"/>
    <w:rsid w:val="005164AD"/>
    <w:rsid w:val="00521286"/>
    <w:rsid w:val="00522A45"/>
    <w:rsid w:val="00527113"/>
    <w:rsid w:val="00530E6D"/>
    <w:rsid w:val="00531424"/>
    <w:rsid w:val="00536828"/>
    <w:rsid w:val="005377B1"/>
    <w:rsid w:val="00540469"/>
    <w:rsid w:val="005529BD"/>
    <w:rsid w:val="00556FEA"/>
    <w:rsid w:val="005630D8"/>
    <w:rsid w:val="0056613C"/>
    <w:rsid w:val="00567A43"/>
    <w:rsid w:val="005714E5"/>
    <w:rsid w:val="00571D55"/>
    <w:rsid w:val="00572492"/>
    <w:rsid w:val="0057336D"/>
    <w:rsid w:val="0058063F"/>
    <w:rsid w:val="00580BEE"/>
    <w:rsid w:val="00581513"/>
    <w:rsid w:val="00582788"/>
    <w:rsid w:val="00583C81"/>
    <w:rsid w:val="00592D14"/>
    <w:rsid w:val="005A27F8"/>
    <w:rsid w:val="005B0E7F"/>
    <w:rsid w:val="005B726F"/>
    <w:rsid w:val="005C0392"/>
    <w:rsid w:val="005D0EEC"/>
    <w:rsid w:val="005D1B84"/>
    <w:rsid w:val="005D6D2E"/>
    <w:rsid w:val="005D7BCD"/>
    <w:rsid w:val="005D7D8C"/>
    <w:rsid w:val="005E4A24"/>
    <w:rsid w:val="005E5339"/>
    <w:rsid w:val="005F307C"/>
    <w:rsid w:val="005F5D5E"/>
    <w:rsid w:val="00604C5A"/>
    <w:rsid w:val="006105C7"/>
    <w:rsid w:val="00612C3B"/>
    <w:rsid w:val="006134EB"/>
    <w:rsid w:val="00616FA3"/>
    <w:rsid w:val="006216E8"/>
    <w:rsid w:val="00622674"/>
    <w:rsid w:val="00623237"/>
    <w:rsid w:val="00634740"/>
    <w:rsid w:val="006353B3"/>
    <w:rsid w:val="00637053"/>
    <w:rsid w:val="00640A90"/>
    <w:rsid w:val="006418A1"/>
    <w:rsid w:val="00641BC7"/>
    <w:rsid w:val="00646B59"/>
    <w:rsid w:val="00651146"/>
    <w:rsid w:val="0065465B"/>
    <w:rsid w:val="006548CD"/>
    <w:rsid w:val="00657349"/>
    <w:rsid w:val="0065734B"/>
    <w:rsid w:val="00662728"/>
    <w:rsid w:val="0067018D"/>
    <w:rsid w:val="00671EDD"/>
    <w:rsid w:val="00672CA8"/>
    <w:rsid w:val="00683C04"/>
    <w:rsid w:val="006873D1"/>
    <w:rsid w:val="00687497"/>
    <w:rsid w:val="00690C01"/>
    <w:rsid w:val="00697CBA"/>
    <w:rsid w:val="006A770D"/>
    <w:rsid w:val="006B1DCF"/>
    <w:rsid w:val="006B5CD0"/>
    <w:rsid w:val="006D1A4C"/>
    <w:rsid w:val="006D1FFF"/>
    <w:rsid w:val="006D59A9"/>
    <w:rsid w:val="006D763F"/>
    <w:rsid w:val="006E016D"/>
    <w:rsid w:val="006E1041"/>
    <w:rsid w:val="006E2FA5"/>
    <w:rsid w:val="006E36FB"/>
    <w:rsid w:val="006E77A2"/>
    <w:rsid w:val="006F2AD7"/>
    <w:rsid w:val="00703E2C"/>
    <w:rsid w:val="007111AE"/>
    <w:rsid w:val="00714AEB"/>
    <w:rsid w:val="0072563E"/>
    <w:rsid w:val="00730936"/>
    <w:rsid w:val="00733462"/>
    <w:rsid w:val="0073422C"/>
    <w:rsid w:val="00740412"/>
    <w:rsid w:val="007413B1"/>
    <w:rsid w:val="007427C2"/>
    <w:rsid w:val="00742FDA"/>
    <w:rsid w:val="00745176"/>
    <w:rsid w:val="0074691E"/>
    <w:rsid w:val="007477DE"/>
    <w:rsid w:val="007537D2"/>
    <w:rsid w:val="00756D21"/>
    <w:rsid w:val="0076148D"/>
    <w:rsid w:val="00772458"/>
    <w:rsid w:val="007740A2"/>
    <w:rsid w:val="00775CAD"/>
    <w:rsid w:val="00785248"/>
    <w:rsid w:val="007852C4"/>
    <w:rsid w:val="007854F6"/>
    <w:rsid w:val="00785BE6"/>
    <w:rsid w:val="0078658A"/>
    <w:rsid w:val="007900BB"/>
    <w:rsid w:val="00794EEC"/>
    <w:rsid w:val="007A563C"/>
    <w:rsid w:val="007B1822"/>
    <w:rsid w:val="007B4358"/>
    <w:rsid w:val="007B44C6"/>
    <w:rsid w:val="007C1DC3"/>
    <w:rsid w:val="007C2825"/>
    <w:rsid w:val="007D563A"/>
    <w:rsid w:val="007D7787"/>
    <w:rsid w:val="007D7876"/>
    <w:rsid w:val="007E1926"/>
    <w:rsid w:val="007E19FE"/>
    <w:rsid w:val="007E5A04"/>
    <w:rsid w:val="007E5D23"/>
    <w:rsid w:val="007F6274"/>
    <w:rsid w:val="008017A9"/>
    <w:rsid w:val="008023C2"/>
    <w:rsid w:val="008048A6"/>
    <w:rsid w:val="008054D8"/>
    <w:rsid w:val="00811B5F"/>
    <w:rsid w:val="0081255F"/>
    <w:rsid w:val="008214FD"/>
    <w:rsid w:val="00823FB0"/>
    <w:rsid w:val="00824977"/>
    <w:rsid w:val="008252D1"/>
    <w:rsid w:val="008258EC"/>
    <w:rsid w:val="008303A2"/>
    <w:rsid w:val="00832915"/>
    <w:rsid w:val="0084297D"/>
    <w:rsid w:val="00843258"/>
    <w:rsid w:val="008449FB"/>
    <w:rsid w:val="008456E3"/>
    <w:rsid w:val="00850E29"/>
    <w:rsid w:val="00851923"/>
    <w:rsid w:val="008666A4"/>
    <w:rsid w:val="0087398A"/>
    <w:rsid w:val="008802BC"/>
    <w:rsid w:val="00886913"/>
    <w:rsid w:val="00896F8C"/>
    <w:rsid w:val="00897DCA"/>
    <w:rsid w:val="008A36B9"/>
    <w:rsid w:val="008A3865"/>
    <w:rsid w:val="008B12A8"/>
    <w:rsid w:val="008B17F4"/>
    <w:rsid w:val="008B57D5"/>
    <w:rsid w:val="008B6655"/>
    <w:rsid w:val="008B69F5"/>
    <w:rsid w:val="008C38FD"/>
    <w:rsid w:val="008C6D23"/>
    <w:rsid w:val="008D59A4"/>
    <w:rsid w:val="008E1D57"/>
    <w:rsid w:val="008F3A49"/>
    <w:rsid w:val="00903DDE"/>
    <w:rsid w:val="00904187"/>
    <w:rsid w:val="00912E22"/>
    <w:rsid w:val="0091605E"/>
    <w:rsid w:val="00924112"/>
    <w:rsid w:val="00925209"/>
    <w:rsid w:val="00931DD6"/>
    <w:rsid w:val="00936045"/>
    <w:rsid w:val="00937C32"/>
    <w:rsid w:val="00943013"/>
    <w:rsid w:val="00943DF7"/>
    <w:rsid w:val="009471FC"/>
    <w:rsid w:val="00953A38"/>
    <w:rsid w:val="0095603E"/>
    <w:rsid w:val="00956C7D"/>
    <w:rsid w:val="0095724D"/>
    <w:rsid w:val="00957E06"/>
    <w:rsid w:val="009604B1"/>
    <w:rsid w:val="009609C2"/>
    <w:rsid w:val="00961068"/>
    <w:rsid w:val="0096176F"/>
    <w:rsid w:val="009625A8"/>
    <w:rsid w:val="00963373"/>
    <w:rsid w:val="0096724F"/>
    <w:rsid w:val="009714C2"/>
    <w:rsid w:val="0097240A"/>
    <w:rsid w:val="00975020"/>
    <w:rsid w:val="00977251"/>
    <w:rsid w:val="009830F4"/>
    <w:rsid w:val="0099032D"/>
    <w:rsid w:val="00991270"/>
    <w:rsid w:val="009914CA"/>
    <w:rsid w:val="009962E4"/>
    <w:rsid w:val="009A0EE6"/>
    <w:rsid w:val="009A15D4"/>
    <w:rsid w:val="009A5E30"/>
    <w:rsid w:val="009C6AE8"/>
    <w:rsid w:val="009D0292"/>
    <w:rsid w:val="009D278C"/>
    <w:rsid w:val="009D391D"/>
    <w:rsid w:val="009E6BBF"/>
    <w:rsid w:val="009F1ADC"/>
    <w:rsid w:val="009F365B"/>
    <w:rsid w:val="00A062FF"/>
    <w:rsid w:val="00A13972"/>
    <w:rsid w:val="00A147AC"/>
    <w:rsid w:val="00A26633"/>
    <w:rsid w:val="00A27957"/>
    <w:rsid w:val="00A3185D"/>
    <w:rsid w:val="00A3316E"/>
    <w:rsid w:val="00A33305"/>
    <w:rsid w:val="00A407B0"/>
    <w:rsid w:val="00A4131C"/>
    <w:rsid w:val="00A46828"/>
    <w:rsid w:val="00A53F5A"/>
    <w:rsid w:val="00A67E4A"/>
    <w:rsid w:val="00A710C3"/>
    <w:rsid w:val="00A719F3"/>
    <w:rsid w:val="00A738C2"/>
    <w:rsid w:val="00A74692"/>
    <w:rsid w:val="00A7680F"/>
    <w:rsid w:val="00A83F38"/>
    <w:rsid w:val="00A84DFE"/>
    <w:rsid w:val="00A8575F"/>
    <w:rsid w:val="00A8648A"/>
    <w:rsid w:val="00A90DBA"/>
    <w:rsid w:val="00A94C45"/>
    <w:rsid w:val="00A9701F"/>
    <w:rsid w:val="00A973B9"/>
    <w:rsid w:val="00AA16F3"/>
    <w:rsid w:val="00AA1A23"/>
    <w:rsid w:val="00AA38A1"/>
    <w:rsid w:val="00AA51D4"/>
    <w:rsid w:val="00AB7757"/>
    <w:rsid w:val="00AC375C"/>
    <w:rsid w:val="00AC5C59"/>
    <w:rsid w:val="00AC7419"/>
    <w:rsid w:val="00AD0188"/>
    <w:rsid w:val="00AD356C"/>
    <w:rsid w:val="00AD4566"/>
    <w:rsid w:val="00AD50BC"/>
    <w:rsid w:val="00AD5865"/>
    <w:rsid w:val="00AD5E91"/>
    <w:rsid w:val="00AE1B0B"/>
    <w:rsid w:val="00AE250E"/>
    <w:rsid w:val="00AE5F23"/>
    <w:rsid w:val="00AE7EF2"/>
    <w:rsid w:val="00B00039"/>
    <w:rsid w:val="00B00920"/>
    <w:rsid w:val="00B043E8"/>
    <w:rsid w:val="00B11B4E"/>
    <w:rsid w:val="00B14582"/>
    <w:rsid w:val="00B15EB9"/>
    <w:rsid w:val="00B241B6"/>
    <w:rsid w:val="00B24355"/>
    <w:rsid w:val="00B3041E"/>
    <w:rsid w:val="00B31166"/>
    <w:rsid w:val="00B34BB8"/>
    <w:rsid w:val="00B40B5C"/>
    <w:rsid w:val="00B43EB8"/>
    <w:rsid w:val="00B44660"/>
    <w:rsid w:val="00B46F2A"/>
    <w:rsid w:val="00B47901"/>
    <w:rsid w:val="00B50A30"/>
    <w:rsid w:val="00B50EAE"/>
    <w:rsid w:val="00B51F6D"/>
    <w:rsid w:val="00B65933"/>
    <w:rsid w:val="00B7325D"/>
    <w:rsid w:val="00B74A19"/>
    <w:rsid w:val="00B74E20"/>
    <w:rsid w:val="00B76374"/>
    <w:rsid w:val="00B86F06"/>
    <w:rsid w:val="00B8731F"/>
    <w:rsid w:val="00BB23E6"/>
    <w:rsid w:val="00BB56DA"/>
    <w:rsid w:val="00BC6C96"/>
    <w:rsid w:val="00BD519C"/>
    <w:rsid w:val="00BD5E6D"/>
    <w:rsid w:val="00BE63F1"/>
    <w:rsid w:val="00BE6828"/>
    <w:rsid w:val="00BE7CD3"/>
    <w:rsid w:val="00BF19CC"/>
    <w:rsid w:val="00BF73F6"/>
    <w:rsid w:val="00C0194A"/>
    <w:rsid w:val="00C03324"/>
    <w:rsid w:val="00C03D68"/>
    <w:rsid w:val="00C05560"/>
    <w:rsid w:val="00C16129"/>
    <w:rsid w:val="00C2238D"/>
    <w:rsid w:val="00C25317"/>
    <w:rsid w:val="00C32E3C"/>
    <w:rsid w:val="00C34911"/>
    <w:rsid w:val="00C43342"/>
    <w:rsid w:val="00C46CB5"/>
    <w:rsid w:val="00C5031A"/>
    <w:rsid w:val="00C50F3D"/>
    <w:rsid w:val="00C53BBB"/>
    <w:rsid w:val="00C55B31"/>
    <w:rsid w:val="00C603EF"/>
    <w:rsid w:val="00C65B5A"/>
    <w:rsid w:val="00C65F74"/>
    <w:rsid w:val="00C66DFD"/>
    <w:rsid w:val="00C768F6"/>
    <w:rsid w:val="00C86519"/>
    <w:rsid w:val="00C914AB"/>
    <w:rsid w:val="00C9316F"/>
    <w:rsid w:val="00C94B23"/>
    <w:rsid w:val="00C96178"/>
    <w:rsid w:val="00CA2BDC"/>
    <w:rsid w:val="00CA2FED"/>
    <w:rsid w:val="00CA3306"/>
    <w:rsid w:val="00CB1922"/>
    <w:rsid w:val="00CB3106"/>
    <w:rsid w:val="00CB46A9"/>
    <w:rsid w:val="00CC177D"/>
    <w:rsid w:val="00CC639C"/>
    <w:rsid w:val="00CD3FB3"/>
    <w:rsid w:val="00CE17F9"/>
    <w:rsid w:val="00CE5F72"/>
    <w:rsid w:val="00CF4672"/>
    <w:rsid w:val="00D03161"/>
    <w:rsid w:val="00D03C17"/>
    <w:rsid w:val="00D10522"/>
    <w:rsid w:val="00D351B0"/>
    <w:rsid w:val="00D37310"/>
    <w:rsid w:val="00D45769"/>
    <w:rsid w:val="00D47504"/>
    <w:rsid w:val="00D51687"/>
    <w:rsid w:val="00D545A2"/>
    <w:rsid w:val="00D56ED9"/>
    <w:rsid w:val="00D6116D"/>
    <w:rsid w:val="00D74AFC"/>
    <w:rsid w:val="00D84FC1"/>
    <w:rsid w:val="00D873FB"/>
    <w:rsid w:val="00D9272B"/>
    <w:rsid w:val="00D946C1"/>
    <w:rsid w:val="00DA3B14"/>
    <w:rsid w:val="00DB0FDF"/>
    <w:rsid w:val="00DC040C"/>
    <w:rsid w:val="00DC230B"/>
    <w:rsid w:val="00DC3437"/>
    <w:rsid w:val="00DC3D98"/>
    <w:rsid w:val="00DC4D1C"/>
    <w:rsid w:val="00DC50E0"/>
    <w:rsid w:val="00DE11B6"/>
    <w:rsid w:val="00DE124B"/>
    <w:rsid w:val="00DE1E8E"/>
    <w:rsid w:val="00DE4A7B"/>
    <w:rsid w:val="00DE5A9E"/>
    <w:rsid w:val="00DF00DE"/>
    <w:rsid w:val="00DF1E4B"/>
    <w:rsid w:val="00DF65BC"/>
    <w:rsid w:val="00E04298"/>
    <w:rsid w:val="00E059B2"/>
    <w:rsid w:val="00E10E42"/>
    <w:rsid w:val="00E11775"/>
    <w:rsid w:val="00E20413"/>
    <w:rsid w:val="00E257DC"/>
    <w:rsid w:val="00E3067B"/>
    <w:rsid w:val="00E331FE"/>
    <w:rsid w:val="00E412E2"/>
    <w:rsid w:val="00E46288"/>
    <w:rsid w:val="00E46771"/>
    <w:rsid w:val="00E47E2D"/>
    <w:rsid w:val="00E50A93"/>
    <w:rsid w:val="00E53D40"/>
    <w:rsid w:val="00E56947"/>
    <w:rsid w:val="00E57F58"/>
    <w:rsid w:val="00E60DEC"/>
    <w:rsid w:val="00E7014E"/>
    <w:rsid w:val="00E80359"/>
    <w:rsid w:val="00E80AAA"/>
    <w:rsid w:val="00E82753"/>
    <w:rsid w:val="00E84187"/>
    <w:rsid w:val="00E84866"/>
    <w:rsid w:val="00E92199"/>
    <w:rsid w:val="00E930E6"/>
    <w:rsid w:val="00E9722A"/>
    <w:rsid w:val="00EA1309"/>
    <w:rsid w:val="00EA215D"/>
    <w:rsid w:val="00EA34F4"/>
    <w:rsid w:val="00EA5515"/>
    <w:rsid w:val="00EA6384"/>
    <w:rsid w:val="00EB080D"/>
    <w:rsid w:val="00EB2279"/>
    <w:rsid w:val="00EC3ED4"/>
    <w:rsid w:val="00EC4382"/>
    <w:rsid w:val="00EC5071"/>
    <w:rsid w:val="00EC5572"/>
    <w:rsid w:val="00EC73E4"/>
    <w:rsid w:val="00ED3497"/>
    <w:rsid w:val="00ED4B06"/>
    <w:rsid w:val="00EE20CB"/>
    <w:rsid w:val="00EE2549"/>
    <w:rsid w:val="00EE57B6"/>
    <w:rsid w:val="00EF0126"/>
    <w:rsid w:val="00EF1DD4"/>
    <w:rsid w:val="00EF3FBC"/>
    <w:rsid w:val="00EF6375"/>
    <w:rsid w:val="00F00673"/>
    <w:rsid w:val="00F04CC5"/>
    <w:rsid w:val="00F04DF9"/>
    <w:rsid w:val="00F20764"/>
    <w:rsid w:val="00F23400"/>
    <w:rsid w:val="00F35058"/>
    <w:rsid w:val="00F352C7"/>
    <w:rsid w:val="00F4274F"/>
    <w:rsid w:val="00F46BE0"/>
    <w:rsid w:val="00F518DD"/>
    <w:rsid w:val="00F55664"/>
    <w:rsid w:val="00F60310"/>
    <w:rsid w:val="00F65E8F"/>
    <w:rsid w:val="00F75558"/>
    <w:rsid w:val="00F81588"/>
    <w:rsid w:val="00F855CF"/>
    <w:rsid w:val="00F862CE"/>
    <w:rsid w:val="00F870AA"/>
    <w:rsid w:val="00F902AA"/>
    <w:rsid w:val="00F917C0"/>
    <w:rsid w:val="00F957EB"/>
    <w:rsid w:val="00F96087"/>
    <w:rsid w:val="00FA00F8"/>
    <w:rsid w:val="00FA2E8D"/>
    <w:rsid w:val="00FB1F82"/>
    <w:rsid w:val="00FB691A"/>
    <w:rsid w:val="00FB7510"/>
    <w:rsid w:val="00FC1052"/>
    <w:rsid w:val="00FC28F9"/>
    <w:rsid w:val="00FC3350"/>
    <w:rsid w:val="00FE2DA2"/>
    <w:rsid w:val="00FE741E"/>
    <w:rsid w:val="00FE7C43"/>
    <w:rsid w:val="00FF18AC"/>
    <w:rsid w:val="00FF44D3"/>
    <w:rsid w:val="00FF6A78"/>
    <w:rsid w:val="00FF6EE1"/>
    <w:rsid w:val="7091B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2E094D"/>
  <w15:chartTrackingRefBased/>
  <w15:docId w15:val="{21334106-E85C-0348-8515-6D9845748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A519F"/>
    <w:rPr>
      <w:rFonts w:ascii="Times New Roman" w:hAnsi="Times New Roman" w:eastAsia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57B6"/>
    <w:pPr>
      <w:keepNext/>
      <w:keepLines/>
      <w:spacing w:before="240" w:after="200" w:line="360" w:lineRule="auto"/>
      <w:jc w:val="center"/>
      <w:outlineLvl w:val="0"/>
    </w:pPr>
    <w:rPr>
      <w:rFonts w:ascii="Helvetica" w:hAnsi="Helvetica" w:eastAsiaTheme="majorEastAsia" w:cstheme="majorBidi"/>
      <w:b/>
      <w:color w:val="1B71AA"/>
      <w:sz w:val="48"/>
      <w:szCs w:val="4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5769"/>
    <w:pPr>
      <w:keepNext/>
      <w:keepLines/>
      <w:spacing w:before="240" w:after="200" w:line="276" w:lineRule="auto"/>
      <w:jc w:val="center"/>
      <w:outlineLvl w:val="1"/>
    </w:pPr>
    <w:rPr>
      <w:rFonts w:ascii="Helvetica" w:hAnsi="Helvetica" w:eastAsiaTheme="majorEastAsia" w:cstheme="majorBidi"/>
      <w:b/>
      <w:color w:val="2BB58C"/>
      <w:sz w:val="36"/>
      <w:szCs w:val="3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D45769"/>
    <w:pPr>
      <w:jc w:val="left"/>
      <w:outlineLvl w:val="2"/>
    </w:pPr>
    <w:rPr>
      <w:b w:val="0"/>
      <w:sz w:val="32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D45769"/>
    <w:pPr>
      <w:outlineLvl w:val="3"/>
    </w:pPr>
    <w:rPr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45769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b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45769"/>
    <w:pPr>
      <w:keepNext/>
      <w:keepLines/>
      <w:spacing w:before="40"/>
      <w:outlineLvl w:val="5"/>
    </w:pPr>
    <w:rPr>
      <w:rFonts w:asciiTheme="majorHAnsi" w:hAnsiTheme="majorHAnsi" w:eastAsiaTheme="majorEastAsia" w:cstheme="majorBidi"/>
      <w:color w:val="1F3763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D7D48"/>
    <w:rPr>
      <w:rFonts w:eastAsiaTheme="minorEastAsia"/>
      <w:sz w:val="22"/>
      <w:szCs w:val="22"/>
      <w:lang w:val="en-US" w:eastAsia="zh-CN"/>
    </w:rPr>
  </w:style>
  <w:style w:type="character" w:styleId="NoSpacingChar" w:customStyle="1">
    <w:name w:val="No Spacing Char"/>
    <w:basedOn w:val="DefaultParagraphFont"/>
    <w:link w:val="NoSpacing"/>
    <w:uiPriority w:val="1"/>
    <w:rsid w:val="001D7D48"/>
    <w:rPr>
      <w:rFonts w:eastAsiaTheme="minorEastAsia"/>
      <w:sz w:val="22"/>
      <w:szCs w:val="22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rsid w:val="00E56947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56947"/>
  </w:style>
  <w:style w:type="paragraph" w:styleId="Footer">
    <w:name w:val="footer"/>
    <w:basedOn w:val="Normal"/>
    <w:link w:val="FooterChar"/>
    <w:uiPriority w:val="99"/>
    <w:unhideWhenUsed/>
    <w:rsid w:val="00E56947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E56947"/>
  </w:style>
  <w:style w:type="paragraph" w:styleId="ListParagraph">
    <w:name w:val="List Paragraph"/>
    <w:basedOn w:val="Normal"/>
    <w:uiPriority w:val="34"/>
    <w:qFormat/>
    <w:rsid w:val="00BF73F6"/>
    <w:pPr>
      <w:ind w:left="720"/>
      <w:contextualSpacing/>
    </w:pPr>
  </w:style>
  <w:style w:type="character" w:styleId="Heading1Char" w:customStyle="1">
    <w:name w:val="Heading 1 Char"/>
    <w:basedOn w:val="DefaultParagraphFont"/>
    <w:link w:val="Heading1"/>
    <w:uiPriority w:val="9"/>
    <w:rsid w:val="00EE57B6"/>
    <w:rPr>
      <w:rFonts w:ascii="Helvetica" w:hAnsi="Helvetica" w:eastAsiaTheme="majorEastAsia" w:cstheme="majorBidi"/>
      <w:b/>
      <w:color w:val="1B71AA"/>
      <w:sz w:val="48"/>
      <w:szCs w:val="48"/>
      <w:u w:val="single"/>
    </w:rPr>
  </w:style>
  <w:style w:type="character" w:styleId="Heading2Char" w:customStyle="1">
    <w:name w:val="Heading 2 Char"/>
    <w:basedOn w:val="DefaultParagraphFont"/>
    <w:link w:val="Heading2"/>
    <w:uiPriority w:val="9"/>
    <w:rsid w:val="00D45769"/>
    <w:rPr>
      <w:rFonts w:ascii="Helvetica" w:hAnsi="Helvetica" w:eastAsiaTheme="majorEastAsia" w:cstheme="majorBidi"/>
      <w:b/>
      <w:color w:val="2BB58C"/>
      <w:sz w:val="36"/>
      <w:szCs w:val="36"/>
    </w:rPr>
  </w:style>
  <w:style w:type="character" w:styleId="Heading3Char" w:customStyle="1">
    <w:name w:val="Heading 3 Char"/>
    <w:basedOn w:val="DefaultParagraphFont"/>
    <w:link w:val="Heading3"/>
    <w:uiPriority w:val="9"/>
    <w:rsid w:val="00D45769"/>
    <w:rPr>
      <w:rFonts w:ascii="Helvetica" w:hAnsi="Helvetica" w:eastAsiaTheme="majorEastAsia" w:cstheme="majorBidi"/>
      <w:color w:val="2BB58C"/>
      <w:sz w:val="32"/>
      <w:szCs w:val="36"/>
    </w:rPr>
  </w:style>
  <w:style w:type="character" w:styleId="Heading4Char" w:customStyle="1">
    <w:name w:val="Heading 4 Char"/>
    <w:basedOn w:val="DefaultParagraphFont"/>
    <w:link w:val="Heading4"/>
    <w:uiPriority w:val="9"/>
    <w:rsid w:val="00D45769"/>
    <w:rPr>
      <w:rFonts w:ascii="Helvetica" w:hAnsi="Helvetica" w:eastAsiaTheme="majorEastAsia" w:cstheme="majorBidi"/>
      <w:color w:val="2BB58C"/>
      <w:sz w:val="28"/>
      <w:szCs w:val="28"/>
    </w:rPr>
  </w:style>
  <w:style w:type="character" w:styleId="Heading5Char" w:customStyle="1">
    <w:name w:val="Heading 5 Char"/>
    <w:basedOn w:val="DefaultParagraphFont"/>
    <w:link w:val="Heading5"/>
    <w:uiPriority w:val="9"/>
    <w:rsid w:val="00D45769"/>
    <w:rPr>
      <w:rFonts w:asciiTheme="majorHAnsi" w:hAnsiTheme="majorHAnsi" w:eastAsiaTheme="majorEastAsia" w:cstheme="majorBidi"/>
      <w:b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sid w:val="00D45769"/>
    <w:rPr>
      <w:rFonts w:asciiTheme="majorHAnsi" w:hAnsiTheme="majorHAnsi" w:eastAsiaTheme="majorEastAsia" w:cstheme="majorBidi"/>
      <w:color w:val="1F3763" w:themeColor="accent1" w:themeShade="7F"/>
    </w:rPr>
  </w:style>
  <w:style w:type="table" w:styleId="TableGrid">
    <w:name w:val="Table Grid"/>
    <w:basedOn w:val="TableNormal"/>
    <w:uiPriority w:val="39"/>
    <w:rsid w:val="00C32E3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Web">
    <w:name w:val="Normal (Web)"/>
    <w:basedOn w:val="Normal"/>
    <w:uiPriority w:val="99"/>
    <w:semiHidden/>
    <w:unhideWhenUsed/>
    <w:rsid w:val="00745176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65465B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167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178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13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266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38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024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93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58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61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42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3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68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61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80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26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587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3331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47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83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8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1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720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5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452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3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16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766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22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17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95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898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8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320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59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04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891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560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9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8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22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3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821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75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61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62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68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0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177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6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6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9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96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0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834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4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204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6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82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8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02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18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143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42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682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0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0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06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3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520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59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70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26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730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0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87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3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35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887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80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43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42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227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12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468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71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45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59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59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8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4268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3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9326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37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999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982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1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76817">
          <w:marLeft w:val="0"/>
          <w:marRight w:val="33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5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5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32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1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37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974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41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2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08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31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7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41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1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762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34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270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83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30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9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6700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513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43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086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28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4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40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36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716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803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40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6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6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28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76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8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034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29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2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2482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3434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7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image" Target="media/image5.png" Id="rId13" /><Relationship Type="http://schemas.openxmlformats.org/officeDocument/2006/relationships/header" Target="header2.xml" Id="rId18" /><Relationship Type="http://schemas.openxmlformats.org/officeDocument/2006/relationships/styles" Target="styles.xml" Id="rId3" /><Relationship Type="http://schemas.openxmlformats.org/officeDocument/2006/relationships/header" Target="header3.xml" Id="rId21" /><Relationship Type="http://schemas.openxmlformats.org/officeDocument/2006/relationships/endnotes" Target="endnotes.xml" Id="rId7" /><Relationship Type="http://schemas.openxmlformats.org/officeDocument/2006/relationships/hyperlink" Target="https://dictionary.cambridge.org/dictionary/english/corruption" TargetMode="External" Id="rId12" /><Relationship Type="http://schemas.openxmlformats.org/officeDocument/2006/relationships/header" Target="header1.xml" Id="rId17" /><Relationship Type="http://schemas.openxmlformats.org/officeDocument/2006/relationships/numbering" Target="numbering.xml" Id="rId2" /><Relationship Type="http://schemas.openxmlformats.org/officeDocument/2006/relationships/image" Target="media/image8.png" Id="rId16" /><Relationship Type="http://schemas.openxmlformats.org/officeDocument/2006/relationships/footer" Target="footer2.xml" Id="rId20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image" Target="media/image4.png" Id="rId11" /><Relationship Type="http://schemas.openxmlformats.org/officeDocument/2006/relationships/theme" Target="theme/theme1.xml" Id="rId24" /><Relationship Type="http://schemas.openxmlformats.org/officeDocument/2006/relationships/webSettings" Target="webSettings.xml" Id="rId5" /><Relationship Type="http://schemas.openxmlformats.org/officeDocument/2006/relationships/image" Target="media/image7.png" Id="rId15" /><Relationship Type="http://schemas.openxmlformats.org/officeDocument/2006/relationships/fontTable" Target="fontTable.xml" Id="rId23" /><Relationship Type="http://schemas.openxmlformats.org/officeDocument/2006/relationships/image" Target="media/image3.png" Id="rId10" /><Relationship Type="http://schemas.openxmlformats.org/officeDocument/2006/relationships/footer" Target="footer1.xml" Id="rId19" /><Relationship Type="http://schemas.openxmlformats.org/officeDocument/2006/relationships/settings" Target="settings.xml" Id="rId4" /><Relationship Type="http://schemas.openxmlformats.org/officeDocument/2006/relationships/image" Target="media/image2.png" Id="rId9" /><Relationship Type="http://schemas.openxmlformats.org/officeDocument/2006/relationships/image" Target="media/image6.png" Id="rId14" /><Relationship Type="http://schemas.openxmlformats.org/officeDocument/2006/relationships/footer" Target="footer3.xml" Id="rId22" /><Relationship Type="http://schemas.openxmlformats.org/officeDocument/2006/relationships/glossaryDocument" Target="glossary/document.xml" Id="R1426f7aa94174df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My%20Passport/AJC%20EDUTECH/Ai/PDF/EXTRAS/DOCUMENT%20-%20TEMPLATE.dotx" TargetMode="External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099be9-43a5-427f-bc28-fffe4a69371b}"/>
      </w:docPartPr>
      <w:docPartBody>
        <w:p w14:paraId="42A46190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302B5B8-5905-284B-8C52-AAB5D76092C3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DOCUMENT - TEMPLATE.dotx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DOCUMENT TITLE/TOPIC</dc:title>
  <dc:subject/>
  <dc:creator>anuj jindal</dc:creator>
  <keywords/>
  <dc:description/>
  <lastModifiedBy>Anuj Jindal</lastModifiedBy>
  <revision>428</revision>
  <dcterms:created xsi:type="dcterms:W3CDTF">2022-03-21T06:29:00.0000000Z</dcterms:created>
  <dcterms:modified xsi:type="dcterms:W3CDTF">2022-04-18T03:31:11.4174213Z</dcterms:modified>
</coreProperties>
</file>